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22750" w14:textId="77777777" w:rsidR="000325BA" w:rsidRDefault="000325BA" w:rsidP="002D065C">
      <w:pPr>
        <w:pStyle w:val="Standard1"/>
      </w:pPr>
    </w:p>
    <w:p w14:paraId="636722BC" w14:textId="46F8998D" w:rsidR="00D16030" w:rsidRPr="003579BB" w:rsidRDefault="00C266C3" w:rsidP="00BD396E">
      <w:pPr>
        <w:pStyle w:val="Standard1"/>
        <w:rPr>
          <w:b/>
          <w:sz w:val="36"/>
          <w:szCs w:val="36"/>
        </w:rPr>
      </w:pPr>
      <w:r>
        <w:rPr>
          <w:b/>
          <w:sz w:val="36"/>
          <w:szCs w:val="36"/>
        </w:rPr>
        <w:t xml:space="preserve">Verantwortlichkeiten </w:t>
      </w:r>
      <w:r w:rsidR="00583901">
        <w:rPr>
          <w:b/>
          <w:sz w:val="36"/>
          <w:szCs w:val="36"/>
        </w:rPr>
        <w:t>und Handhabung</w:t>
      </w:r>
      <w:r w:rsidR="00A012D4">
        <w:rPr>
          <w:b/>
          <w:sz w:val="36"/>
          <w:szCs w:val="36"/>
        </w:rPr>
        <w:t xml:space="preserve"> Polaris</w:t>
      </w:r>
    </w:p>
    <w:p w14:paraId="0CAE33D2" w14:textId="77777777" w:rsidR="00643DE2" w:rsidRDefault="00643DE2" w:rsidP="00643DE2">
      <w:pPr>
        <w:pStyle w:val="Standard1"/>
        <w:tabs>
          <w:tab w:val="right" w:pos="9638"/>
        </w:tabs>
      </w:pPr>
    </w:p>
    <w:p w14:paraId="1206C3C7" w14:textId="1FAEAAC1" w:rsidR="00643DE2" w:rsidRDefault="00643DE2" w:rsidP="00643DE2">
      <w:pPr>
        <w:pStyle w:val="Standard1"/>
        <w:tabs>
          <w:tab w:val="right" w:pos="9638"/>
        </w:tabs>
      </w:pPr>
      <w:r>
        <w:t xml:space="preserve">Winterthur, </w:t>
      </w:r>
      <w:r w:rsidR="000E3DF5">
        <w:t>2.5</w:t>
      </w:r>
      <w:r>
        <w:t>.2021</w:t>
      </w:r>
    </w:p>
    <w:p w14:paraId="28915D85" w14:textId="77777777" w:rsidR="00643DE2" w:rsidRDefault="00643DE2" w:rsidP="00643DE2">
      <w:pPr>
        <w:pStyle w:val="Standard1"/>
        <w:tabs>
          <w:tab w:val="right" w:pos="9638"/>
        </w:tabs>
      </w:pPr>
      <w:r>
        <w:t xml:space="preserve">Vorstand: Heini </w:t>
      </w:r>
      <w:proofErr w:type="spellStart"/>
      <w:r>
        <w:t>Dändliker</w:t>
      </w:r>
      <w:proofErr w:type="spellEnd"/>
      <w:r>
        <w:t xml:space="preserve">, Sekretär / Peter </w:t>
      </w:r>
      <w:proofErr w:type="spellStart"/>
      <w:r>
        <w:t>Schafferer</w:t>
      </w:r>
      <w:proofErr w:type="spellEnd"/>
      <w:r>
        <w:t>, CICO</w:t>
      </w:r>
    </w:p>
    <w:p w14:paraId="6BBD81F1" w14:textId="77777777" w:rsidR="00643DE2" w:rsidRDefault="00643DE2" w:rsidP="00643DE2">
      <w:pPr>
        <w:pStyle w:val="Standard1"/>
        <w:tabs>
          <w:tab w:val="right" w:pos="9638"/>
        </w:tabs>
      </w:pPr>
      <w:r>
        <w:t>Version 1.0</w:t>
      </w:r>
    </w:p>
    <w:p w14:paraId="5C755117" w14:textId="013A8A58" w:rsidR="00C266C3" w:rsidRDefault="00C266C3" w:rsidP="002D065C">
      <w:pPr>
        <w:pStyle w:val="Standard1"/>
      </w:pPr>
    </w:p>
    <w:p w14:paraId="3DD9F94E" w14:textId="77777777" w:rsidR="00643DE2" w:rsidRDefault="00643DE2" w:rsidP="002D065C">
      <w:pPr>
        <w:pStyle w:val="Standard1"/>
      </w:pPr>
    </w:p>
    <w:p w14:paraId="01118F3E" w14:textId="50B54A2D" w:rsidR="00C266C3" w:rsidRDefault="00C266C3" w:rsidP="002D065C">
      <w:pPr>
        <w:pStyle w:val="Standard1"/>
      </w:pPr>
      <w:r>
        <w:t xml:space="preserve">Unser neuer Auftritt im Internet mit dem CMS (Content Management System) Polaris eröffnet uns viele Möglichkeiten der Kommunikation. Das System ist </w:t>
      </w:r>
      <w:r w:rsidR="00A854CB">
        <w:t xml:space="preserve">schon einige Monate </w:t>
      </w:r>
      <w:r>
        <w:t xml:space="preserve">im Einsatz und wir wollen es optimal nutzen. Der Internetauftritt soll unseren Club nach </w:t>
      </w:r>
      <w:proofErr w:type="spellStart"/>
      <w:r>
        <w:t>Aussen</w:t>
      </w:r>
      <w:proofErr w:type="spellEnd"/>
      <w:r>
        <w:t xml:space="preserve"> </w:t>
      </w:r>
      <w:r w:rsidR="00A854CB">
        <w:t>attraktiv</w:t>
      </w:r>
      <w:r>
        <w:t xml:space="preserve"> machen und nach Innen eine </w:t>
      </w:r>
      <w:r w:rsidR="00A854CB">
        <w:t xml:space="preserve">nützliche </w:t>
      </w:r>
      <w:r>
        <w:t xml:space="preserve">Kommunikationsplattform darstellen. Polaris stellt uns den Rahmen, der Inhalt muss von uns kommen. Ziel soll sein, </w:t>
      </w:r>
      <w:r w:rsidR="00206309">
        <w:t xml:space="preserve">dass unser Club mit einer aktuellen, lebendigen Homepage präsentiert wird und </w:t>
      </w:r>
      <w:r>
        <w:t xml:space="preserve">dass alle in Ihrem Verantwortungsbereich diese Inhalte </w:t>
      </w:r>
      <w:r w:rsidR="000C3375">
        <w:t>selbst</w:t>
      </w:r>
      <w:r>
        <w:t xml:space="preserve"> bearbeiten können und auch sollen. Der vorliegende Leitfaden soll </w:t>
      </w:r>
      <w:r w:rsidR="00FE6CF0">
        <w:t>definieren</w:t>
      </w:r>
      <w:r>
        <w:t>, wer was wo zu tun hat. Als CICO stehe ich euch für alle Fragen diesbezüglich gerne zur Verfügung.</w:t>
      </w:r>
    </w:p>
    <w:p w14:paraId="351BF5B9" w14:textId="0FFB9AF2" w:rsidR="00C266C3" w:rsidRDefault="00C266C3" w:rsidP="002D065C">
      <w:pPr>
        <w:pStyle w:val="Standard1"/>
      </w:pPr>
    </w:p>
    <w:p w14:paraId="4273F381" w14:textId="6E173355" w:rsidR="00ED2F05" w:rsidRDefault="00ED2F05" w:rsidP="007379BB">
      <w:pPr>
        <w:pStyle w:val="berschrift1"/>
      </w:pPr>
      <w:r>
        <w:t>Grundsätzliches</w:t>
      </w:r>
    </w:p>
    <w:p w14:paraId="52E377A1" w14:textId="77777777" w:rsidR="00ED2F05" w:rsidRDefault="00ED2F05" w:rsidP="002D065C">
      <w:pPr>
        <w:pStyle w:val="Standard1"/>
      </w:pPr>
    </w:p>
    <w:p w14:paraId="1C3F5267" w14:textId="7AAF8B9E" w:rsidR="00C266C3" w:rsidRDefault="00F03675" w:rsidP="002D065C">
      <w:pPr>
        <w:pStyle w:val="Standard1"/>
      </w:pPr>
      <w:r>
        <w:t>Grundsät</w:t>
      </w:r>
      <w:r w:rsidR="00DE5F5F">
        <w:t>z</w:t>
      </w:r>
      <w:r>
        <w:t xml:space="preserve">lich </w:t>
      </w:r>
      <w:r w:rsidR="00DE5F5F">
        <w:t xml:space="preserve">betrachten wir zwei Teile, das Frontend </w:t>
      </w:r>
      <w:r w:rsidR="00C35F34">
        <w:t xml:space="preserve">und das Backend. Das Frontend </w:t>
      </w:r>
      <w:r w:rsidR="00DE5F5F">
        <w:t>(FE</w:t>
      </w:r>
      <w:r w:rsidR="00C35F34">
        <w:t xml:space="preserve">) ist der </w:t>
      </w:r>
      <w:r w:rsidR="00A854CB">
        <w:t>im Internet präsentierte</w:t>
      </w:r>
      <w:r w:rsidR="00C35F34">
        <w:t xml:space="preserve"> Teil der Website. </w:t>
      </w:r>
      <w:r w:rsidR="00F920A2">
        <w:t xml:space="preserve">Im Backend (BE) bearbeiten </w:t>
      </w:r>
      <w:r w:rsidR="00A854CB">
        <w:t xml:space="preserve">die zuständigen Personen </w:t>
      </w:r>
      <w:r w:rsidR="00F920A2">
        <w:t xml:space="preserve">die Inhalte. </w:t>
      </w:r>
      <w:r w:rsidR="00B93F47">
        <w:t>Dabei unterscheidet sich die</w:t>
      </w:r>
      <w:r w:rsidR="00EC347B">
        <w:t xml:space="preserve"> Darstellung</w:t>
      </w:r>
      <w:r w:rsidR="00F920A2">
        <w:t xml:space="preserve"> der Inhalte</w:t>
      </w:r>
      <w:r w:rsidR="0004430F">
        <w:t xml:space="preserve"> im FE</w:t>
      </w:r>
      <w:r w:rsidR="00EC347B">
        <w:t xml:space="preserve"> in Abhängigkeit </w:t>
      </w:r>
      <w:r w:rsidR="00F920A2">
        <w:t xml:space="preserve">des Benutzers (im BE als Sichtbarkeit dargestellt) </w:t>
      </w:r>
      <w:r w:rsidR="00EC347B">
        <w:t>wie folgt:</w:t>
      </w:r>
    </w:p>
    <w:p w14:paraId="767A6535" w14:textId="65AB1510" w:rsidR="00F920A2" w:rsidRDefault="00F920A2" w:rsidP="002D065C">
      <w:pPr>
        <w:pStyle w:val="Standard1"/>
      </w:pPr>
    </w:p>
    <w:p w14:paraId="6F53F986" w14:textId="464E89EF" w:rsidR="00F920A2" w:rsidRDefault="00F920A2" w:rsidP="002D065C">
      <w:pPr>
        <w:pStyle w:val="Standard1"/>
      </w:pPr>
      <w:r>
        <w:t>Ohne Login:</w:t>
      </w:r>
    </w:p>
    <w:p w14:paraId="0E758ED9" w14:textId="77777777" w:rsidR="00F920A2" w:rsidRDefault="00F920A2" w:rsidP="002D065C">
      <w:pPr>
        <w:pStyle w:val="Standard1"/>
      </w:pPr>
    </w:p>
    <w:p w14:paraId="36A5A865" w14:textId="50898B27" w:rsidR="00494CD8" w:rsidRDefault="00F920A2" w:rsidP="00F920A2">
      <w:pPr>
        <w:pStyle w:val="Standard1"/>
        <w:numPr>
          <w:ilvl w:val="0"/>
          <w:numId w:val="8"/>
        </w:numPr>
      </w:pPr>
      <w:r>
        <w:t>Öffentlichkeit</w:t>
      </w:r>
    </w:p>
    <w:p w14:paraId="47AC3C65" w14:textId="6CB56FE9" w:rsidR="00F920A2" w:rsidRDefault="00F920A2" w:rsidP="00F920A2">
      <w:pPr>
        <w:pStyle w:val="Standard1"/>
        <w:numPr>
          <w:ilvl w:val="0"/>
          <w:numId w:val="8"/>
        </w:numPr>
      </w:pPr>
      <w:r>
        <w:t>Öffentlicher Teaser</w:t>
      </w:r>
      <w:r w:rsidR="0004430F">
        <w:t xml:space="preserve"> (nur ein Teil des Inhaltes ist für die Öffentlichkeit sichtbar</w:t>
      </w:r>
      <w:r w:rsidR="000C3375">
        <w:t>)</w:t>
      </w:r>
    </w:p>
    <w:p w14:paraId="18C7F67D" w14:textId="0753494A" w:rsidR="00F920A2" w:rsidRDefault="00F920A2" w:rsidP="00F920A2">
      <w:pPr>
        <w:pStyle w:val="Standard1"/>
      </w:pPr>
    </w:p>
    <w:p w14:paraId="212F514F" w14:textId="7B9CF9E6" w:rsidR="00F920A2" w:rsidRDefault="00F920A2" w:rsidP="00F920A2">
      <w:pPr>
        <w:pStyle w:val="Standard1"/>
      </w:pPr>
      <w:r>
        <w:t>Mit Login:</w:t>
      </w:r>
    </w:p>
    <w:p w14:paraId="065B8945" w14:textId="77777777" w:rsidR="00F920A2" w:rsidRDefault="00F920A2" w:rsidP="00F920A2">
      <w:pPr>
        <w:pStyle w:val="Standard1"/>
      </w:pPr>
    </w:p>
    <w:p w14:paraId="508260D3" w14:textId="23F41E15" w:rsidR="00F920A2" w:rsidRDefault="00F920A2" w:rsidP="00F920A2">
      <w:pPr>
        <w:pStyle w:val="Standard1"/>
        <w:numPr>
          <w:ilvl w:val="0"/>
          <w:numId w:val="8"/>
        </w:numPr>
      </w:pPr>
      <w:r>
        <w:t>Alle aktiven Mitglieder, Gäste und Kandidaten (alle Clubs / Organisationen, schweizweit alle)</w:t>
      </w:r>
    </w:p>
    <w:p w14:paraId="2C5FFF6B" w14:textId="31D3F9FD" w:rsidR="00F920A2" w:rsidRDefault="00F920A2" w:rsidP="00F920A2">
      <w:pPr>
        <w:pStyle w:val="Standard1"/>
        <w:numPr>
          <w:ilvl w:val="0"/>
          <w:numId w:val="8"/>
        </w:numPr>
      </w:pPr>
      <w:r>
        <w:t>Alle aktiven Mitglieder, Gäste und Kandidaten (eigener Multi-Distrikt)</w:t>
      </w:r>
    </w:p>
    <w:p w14:paraId="35D188EB" w14:textId="108D2210" w:rsidR="00F920A2" w:rsidRDefault="00F920A2" w:rsidP="00F920A2">
      <w:pPr>
        <w:pStyle w:val="Standard1"/>
        <w:numPr>
          <w:ilvl w:val="0"/>
          <w:numId w:val="8"/>
        </w:numPr>
      </w:pPr>
      <w:r>
        <w:t>Alle aktiven Mitglieder, Gäste und Kandidaten (eigener Distrikt, alle im Distrikt 2000)</w:t>
      </w:r>
    </w:p>
    <w:p w14:paraId="098C97D4" w14:textId="360E27BE" w:rsidR="00F920A2" w:rsidRDefault="00F920A2" w:rsidP="00F920A2">
      <w:pPr>
        <w:pStyle w:val="Standard1"/>
        <w:numPr>
          <w:ilvl w:val="0"/>
          <w:numId w:val="8"/>
        </w:numPr>
      </w:pPr>
      <w:r>
        <w:t>Alle aktiven Mitglieder, Gäste und Kandidaten (eigener Club, RCWK)</w:t>
      </w:r>
    </w:p>
    <w:p w14:paraId="075E382F" w14:textId="58951FC4" w:rsidR="00F920A2" w:rsidRDefault="00F920A2" w:rsidP="00F920A2">
      <w:pPr>
        <w:pStyle w:val="Standard1"/>
        <w:numPr>
          <w:ilvl w:val="0"/>
          <w:numId w:val="8"/>
        </w:numPr>
      </w:pPr>
      <w:r>
        <w:t>Vorstands- und Kommissionsmitglieder (eigener Club / Organisation, RCWK)</w:t>
      </w:r>
    </w:p>
    <w:p w14:paraId="01BC9AEA" w14:textId="7DC57E26" w:rsidR="00F920A2" w:rsidRDefault="00F920A2" w:rsidP="00F920A2">
      <w:pPr>
        <w:pStyle w:val="Standard1"/>
        <w:numPr>
          <w:ilvl w:val="0"/>
          <w:numId w:val="8"/>
        </w:numPr>
      </w:pPr>
      <w:r>
        <w:t>Vorstandsmitglieder (eigener Club / Organisation, RCWK)</w:t>
      </w:r>
    </w:p>
    <w:p w14:paraId="11C616D4" w14:textId="1C8580C7" w:rsidR="00F920A2" w:rsidRDefault="00F920A2" w:rsidP="002D065C">
      <w:pPr>
        <w:pStyle w:val="Standard1"/>
      </w:pPr>
    </w:p>
    <w:p w14:paraId="0D453700" w14:textId="27731A2F" w:rsidR="00C131D5" w:rsidRDefault="00F920A2" w:rsidP="0053668F">
      <w:pPr>
        <w:pStyle w:val="Standard1"/>
      </w:pPr>
      <w:r>
        <w:t>Die Steuerung dieser Sichtbarkeit erfolgt im BE und wird durch den Bearbeiter des Inhaltes bestimmt.</w:t>
      </w:r>
      <w:r w:rsidR="0004430F">
        <w:t xml:space="preserve"> Das ist eine wichtige Einstellung, die ihr beim Bearbeiten der Inhalte immer im Auge behalten müsst.</w:t>
      </w:r>
      <w:r w:rsidR="00C131D5">
        <w:br w:type="page"/>
      </w:r>
    </w:p>
    <w:p w14:paraId="2F413044" w14:textId="69584594" w:rsidR="00F920A2" w:rsidRPr="000C3375" w:rsidRDefault="00C131D5" w:rsidP="007379BB">
      <w:pPr>
        <w:pStyle w:val="berschrift1"/>
      </w:pPr>
      <w:r w:rsidRPr="000C3375">
        <w:lastRenderedPageBreak/>
        <w:t>Begrifflichkeiten und Definitionen</w:t>
      </w:r>
    </w:p>
    <w:p w14:paraId="70BB78CD" w14:textId="7A7232FA" w:rsidR="00B85701" w:rsidRDefault="002C3727" w:rsidP="002D065C">
      <w:pPr>
        <w:pStyle w:val="Standard1"/>
      </w:pPr>
      <w:r>
        <w:rPr>
          <w:noProof/>
        </w:rPr>
        <w:object w:dxaOrig="1440" w:dyaOrig="1440" w14:anchorId="61367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32.55pt;margin-top:20.2pt;width:481.5pt;height:597pt;z-index:251730432;mso-position-horizontal-relative:text;mso-position-vertical-relative:text">
            <v:imagedata r:id="rId8" o:title=""/>
          </v:shape>
          <o:OLEObject Type="Embed" ProgID="Visio.Drawing.15" ShapeID="_x0000_s1039" DrawAspect="Content" ObjectID="_1681745043" r:id="rId9"/>
        </w:object>
      </w:r>
    </w:p>
    <w:p w14:paraId="1754DC33" w14:textId="53C095E4" w:rsidR="00B85701" w:rsidRDefault="00B85701" w:rsidP="002D065C">
      <w:pPr>
        <w:pStyle w:val="Standard1"/>
      </w:pPr>
    </w:p>
    <w:p w14:paraId="12908BE9" w14:textId="39679508" w:rsidR="00B85701" w:rsidRDefault="00B85701" w:rsidP="002D065C">
      <w:pPr>
        <w:pStyle w:val="Standard1"/>
      </w:pPr>
    </w:p>
    <w:p w14:paraId="55CD340A" w14:textId="029029F9" w:rsidR="00E3633C" w:rsidRDefault="00E3633C" w:rsidP="002D065C">
      <w:pPr>
        <w:pStyle w:val="Standard1"/>
      </w:pPr>
    </w:p>
    <w:p w14:paraId="66652BA0" w14:textId="0AABA651" w:rsidR="00E3633C" w:rsidRDefault="00E3633C" w:rsidP="002D065C">
      <w:pPr>
        <w:pStyle w:val="Standard1"/>
      </w:pPr>
    </w:p>
    <w:p w14:paraId="1D11BCE0" w14:textId="45772481" w:rsidR="00E3633C" w:rsidRDefault="00E3633C" w:rsidP="002D065C">
      <w:pPr>
        <w:pStyle w:val="Standard1"/>
      </w:pPr>
    </w:p>
    <w:p w14:paraId="09901891" w14:textId="780B2ADE" w:rsidR="00E3633C" w:rsidRDefault="00E3633C" w:rsidP="002D065C">
      <w:pPr>
        <w:pStyle w:val="Standard1"/>
      </w:pPr>
    </w:p>
    <w:p w14:paraId="5F788FB1" w14:textId="70E84B85" w:rsidR="00E3633C" w:rsidRDefault="00E3633C" w:rsidP="002D065C">
      <w:pPr>
        <w:pStyle w:val="Standard1"/>
      </w:pPr>
    </w:p>
    <w:p w14:paraId="7A230F01" w14:textId="2E038FAD" w:rsidR="00E3633C" w:rsidRDefault="00E3633C" w:rsidP="002D065C">
      <w:pPr>
        <w:pStyle w:val="Standard1"/>
      </w:pPr>
    </w:p>
    <w:p w14:paraId="59ABB27E" w14:textId="1A213D17" w:rsidR="00E3633C" w:rsidRDefault="00E3633C" w:rsidP="002D065C">
      <w:pPr>
        <w:pStyle w:val="Standard1"/>
      </w:pPr>
    </w:p>
    <w:p w14:paraId="4949A529" w14:textId="40A0F8B9" w:rsidR="00C131D5" w:rsidRDefault="00C131D5">
      <w:pPr>
        <w:rPr>
          <w:rFonts w:ascii="Arial" w:eastAsia="Times New Roman" w:hAnsi="Arial"/>
          <w:spacing w:val="8"/>
          <w:sz w:val="22"/>
        </w:rPr>
      </w:pPr>
      <w:r>
        <w:br w:type="page"/>
      </w:r>
    </w:p>
    <w:p w14:paraId="7A72A93F" w14:textId="39DE47BC" w:rsidR="00E3633C" w:rsidRDefault="002C3727" w:rsidP="002D065C">
      <w:pPr>
        <w:pStyle w:val="Standard1"/>
      </w:pPr>
      <w:r>
        <w:rPr>
          <w:noProof/>
        </w:rPr>
        <w:lastRenderedPageBreak/>
        <w:object w:dxaOrig="1440" w:dyaOrig="1440" w14:anchorId="7AE05E8E">
          <v:shape id="_x0000_s1026" type="#_x0000_t75" style="position:absolute;margin-left:184.95pt;margin-top:14.4pt;width:224.55pt;height:495.75pt;z-index:-251656192;mso-position-horizontal-relative:text;mso-position-vertical-relative:text">
            <v:imagedata r:id="rId10" o:title=""/>
          </v:shape>
          <o:OLEObject Type="Embed" ProgID="Visio.Drawing.15" ShapeID="_x0000_s1026" DrawAspect="Content" ObjectID="_1681745044" r:id="rId11"/>
        </w:object>
      </w:r>
    </w:p>
    <w:p w14:paraId="257EC812" w14:textId="7CFA8271" w:rsidR="00C131D5" w:rsidRPr="003B2ED1" w:rsidRDefault="00C131D5" w:rsidP="007379BB">
      <w:pPr>
        <w:pStyle w:val="berschrift1"/>
      </w:pPr>
      <w:r w:rsidRPr="003B2ED1">
        <w:t>Navigation</w:t>
      </w:r>
    </w:p>
    <w:p w14:paraId="367BBD52" w14:textId="441AC416" w:rsidR="00C131D5" w:rsidRDefault="00C131D5" w:rsidP="002D065C">
      <w:pPr>
        <w:pStyle w:val="Standard1"/>
      </w:pPr>
    </w:p>
    <w:p w14:paraId="51E15CE7" w14:textId="44DBA91E" w:rsidR="00C131D5" w:rsidRPr="00194EB7" w:rsidRDefault="00C131D5" w:rsidP="002D065C">
      <w:pPr>
        <w:pStyle w:val="Standard1"/>
        <w:rPr>
          <w:b/>
          <w:bCs/>
        </w:rPr>
      </w:pPr>
      <w:r w:rsidRPr="00194EB7">
        <w:rPr>
          <w:b/>
          <w:bCs/>
        </w:rPr>
        <w:t xml:space="preserve">Aus Sicht </w:t>
      </w:r>
      <w:r w:rsidR="003B2ED1" w:rsidRPr="00194EB7">
        <w:rPr>
          <w:b/>
          <w:bCs/>
        </w:rPr>
        <w:t>„Öffentlich“</w:t>
      </w:r>
    </w:p>
    <w:p w14:paraId="7FBC6A6B" w14:textId="6D72716A" w:rsidR="00C131D5" w:rsidRDefault="00C131D5" w:rsidP="003B2ED1">
      <w:pPr>
        <w:pStyle w:val="Standard1"/>
        <w:ind w:right="6236"/>
      </w:pPr>
    </w:p>
    <w:p w14:paraId="3C8B2773" w14:textId="14D4C88C" w:rsidR="00C131D5" w:rsidRDefault="003B2ED1" w:rsidP="003B2ED1">
      <w:pPr>
        <w:pStyle w:val="Standard1"/>
        <w:ind w:right="6236"/>
      </w:pPr>
      <w:r>
        <w:t>Unter den entsprechenden Menu</w:t>
      </w:r>
      <w:r w:rsidR="00E3784A">
        <w:t xml:space="preserve"> Einträgen</w:t>
      </w:r>
      <w:r>
        <w:t xml:space="preserve"> werden alle Inhalte sichtbar, welche </w:t>
      </w:r>
    </w:p>
    <w:p w14:paraId="1FF5E71B" w14:textId="43CC62F3" w:rsidR="003B2ED1" w:rsidRDefault="003B2ED1" w:rsidP="003B2ED1">
      <w:pPr>
        <w:pStyle w:val="Standard1"/>
        <w:ind w:right="6236"/>
      </w:pPr>
      <w:r>
        <w:t>in der Sichtbarkeit als Öffentlich markiert wurden.</w:t>
      </w:r>
    </w:p>
    <w:p w14:paraId="12FCE2D7" w14:textId="0A970E6D" w:rsidR="003B2ED1" w:rsidRDefault="003B2ED1" w:rsidP="003B2ED1">
      <w:pPr>
        <w:pStyle w:val="Standard1"/>
        <w:ind w:right="6236"/>
      </w:pPr>
    </w:p>
    <w:p w14:paraId="6011278A" w14:textId="23744025" w:rsidR="003B2ED1" w:rsidRDefault="003B2ED1" w:rsidP="003B2ED1">
      <w:pPr>
        <w:pStyle w:val="Standard1"/>
        <w:ind w:right="6236"/>
      </w:pPr>
      <w:r>
        <w:t>Die Titel werden auch angezeigt, wenn sich kein Inhalt darunter befindet</w:t>
      </w:r>
    </w:p>
    <w:p w14:paraId="3DCD9E63" w14:textId="144218BB" w:rsidR="003B2ED1" w:rsidRDefault="003B2ED1" w:rsidP="003B2ED1">
      <w:pPr>
        <w:pStyle w:val="Standard1"/>
        <w:ind w:right="6236"/>
      </w:pPr>
    </w:p>
    <w:p w14:paraId="46BB6C77" w14:textId="1F3CE35B" w:rsidR="003B2ED1" w:rsidRDefault="003B2ED1">
      <w:pPr>
        <w:rPr>
          <w:rFonts w:ascii="Arial" w:eastAsia="Times New Roman" w:hAnsi="Arial"/>
          <w:spacing w:val="8"/>
          <w:sz w:val="22"/>
        </w:rPr>
      </w:pPr>
      <w:r>
        <w:br w:type="page"/>
      </w:r>
    </w:p>
    <w:p w14:paraId="7DEAD087" w14:textId="484D0B86" w:rsidR="003B2ED1" w:rsidRDefault="003B2ED1" w:rsidP="003B2ED1">
      <w:pPr>
        <w:pStyle w:val="Standard1"/>
        <w:ind w:right="6236"/>
      </w:pPr>
    </w:p>
    <w:p w14:paraId="4E259E37" w14:textId="14338F22" w:rsidR="003B2ED1" w:rsidRDefault="003B2ED1" w:rsidP="003B2ED1">
      <w:pPr>
        <w:pStyle w:val="Standard1"/>
        <w:ind w:right="6236"/>
      </w:pPr>
    </w:p>
    <w:p w14:paraId="1906B517" w14:textId="3BCCFBC8" w:rsidR="003B2ED1" w:rsidRPr="00194EB7" w:rsidRDefault="003B2ED1" w:rsidP="003B2ED1">
      <w:pPr>
        <w:pStyle w:val="Standard1"/>
        <w:ind w:right="6236"/>
        <w:rPr>
          <w:b/>
          <w:bCs/>
        </w:rPr>
      </w:pPr>
      <w:r w:rsidRPr="00194EB7">
        <w:rPr>
          <w:b/>
          <w:bCs/>
        </w:rPr>
        <w:t>Aus Sicht eingeloggt</w:t>
      </w:r>
      <w:r w:rsidR="00194EB7" w:rsidRPr="00194EB7">
        <w:rPr>
          <w:b/>
          <w:bCs/>
        </w:rPr>
        <w:t xml:space="preserve"> als Mitglied</w:t>
      </w:r>
    </w:p>
    <w:p w14:paraId="617D2F47" w14:textId="1C1647FA" w:rsidR="003B2ED1" w:rsidRDefault="002C3727" w:rsidP="003B2ED1">
      <w:pPr>
        <w:pStyle w:val="Standard1"/>
        <w:ind w:right="6236"/>
      </w:pPr>
      <w:r>
        <w:rPr>
          <w:noProof/>
        </w:rPr>
        <w:object w:dxaOrig="1440" w:dyaOrig="1440" w14:anchorId="0698C8E7">
          <v:shape id="_x0000_s1027" type="#_x0000_t75" style="position:absolute;margin-left:202.2pt;margin-top:6.95pt;width:250.2pt;height:537.8pt;z-index:251662336;mso-position-horizontal-relative:text;mso-position-vertical-relative:text">
            <v:imagedata r:id="rId12" o:title=""/>
          </v:shape>
          <o:OLEObject Type="Embed" ProgID="Visio.Drawing.15" ShapeID="_x0000_s1027" DrawAspect="Content" ObjectID="_1681745045" r:id="rId13"/>
        </w:object>
      </w:r>
    </w:p>
    <w:p w14:paraId="78E7951F" w14:textId="303A88A1" w:rsidR="003B2ED1" w:rsidRDefault="00194EB7" w:rsidP="003B2ED1">
      <w:pPr>
        <w:pStyle w:val="Standard1"/>
        <w:ind w:right="6236"/>
      </w:pPr>
      <w:r>
        <w:t>Hier wird das Bild erweitert und ihr seht alle für die in der Sichtbarkeit für euch freigegebenen Inhalte im entsprechenden Menu</w:t>
      </w:r>
    </w:p>
    <w:p w14:paraId="0B725B9D" w14:textId="1C9C3EEC" w:rsidR="00194EB7" w:rsidRDefault="00194EB7" w:rsidP="003B2ED1">
      <w:pPr>
        <w:pStyle w:val="Standard1"/>
        <w:ind w:right="6236"/>
      </w:pPr>
    </w:p>
    <w:p w14:paraId="3126A60C" w14:textId="6E5DAEAB" w:rsidR="006F3768" w:rsidRDefault="006F3768" w:rsidP="003B2ED1">
      <w:pPr>
        <w:pStyle w:val="Standard1"/>
        <w:ind w:right="6236"/>
      </w:pPr>
      <w:r>
        <w:t>Unter „</w:t>
      </w:r>
      <w:r w:rsidR="00EF1786">
        <w:t>M</w:t>
      </w:r>
      <w:r>
        <w:t>eine Einstellungen“ könnt ihr eure persönlichen Daten jederzeit anpassen. Speziell zu erwähnen ist hier der QR Code, der jedes Mitglied identifiziert. Dieser kann bei einem Anlass zur Präsenzerfassung benutzt werden. Ob wir das mit dem QR Code machen oder jemandem die Aufgabe der Präsenzerfassung zentral übergeben, ist noch offen.</w:t>
      </w:r>
    </w:p>
    <w:p w14:paraId="14840AA0" w14:textId="77777777" w:rsidR="006F3768" w:rsidRDefault="006F3768" w:rsidP="003B2ED1">
      <w:pPr>
        <w:pStyle w:val="Standard1"/>
        <w:ind w:right="6236"/>
      </w:pPr>
    </w:p>
    <w:p w14:paraId="27D80D03" w14:textId="4130AC61" w:rsidR="00194EB7" w:rsidRDefault="00194EB7" w:rsidP="003B2ED1">
      <w:pPr>
        <w:pStyle w:val="Standard1"/>
        <w:ind w:right="6236"/>
      </w:pPr>
      <w:r>
        <w:t xml:space="preserve">Bei </w:t>
      </w:r>
      <w:r w:rsidR="00632599">
        <w:t>„</w:t>
      </w:r>
      <w:r>
        <w:t>Polaris Admin</w:t>
      </w:r>
      <w:r w:rsidR="00632599">
        <w:t>“</w:t>
      </w:r>
      <w:r>
        <w:t xml:space="preserve"> wechselt ihr in den Administrator Modus ins Backend (BE), in dem die Inhalte administriert werden können.</w:t>
      </w:r>
    </w:p>
    <w:p w14:paraId="6DF8EBCD" w14:textId="017B15E1" w:rsidR="0004430F" w:rsidRDefault="0004430F">
      <w:pPr>
        <w:rPr>
          <w:rFonts w:ascii="Arial" w:eastAsia="Times New Roman" w:hAnsi="Arial"/>
          <w:spacing w:val="8"/>
          <w:sz w:val="22"/>
        </w:rPr>
      </w:pPr>
      <w:r>
        <w:br w:type="page"/>
      </w:r>
    </w:p>
    <w:p w14:paraId="6A031CB2" w14:textId="26C3D2BB" w:rsidR="0004430F" w:rsidRPr="00FD1019" w:rsidRDefault="002C3727" w:rsidP="003B2ED1">
      <w:pPr>
        <w:pStyle w:val="Standard1"/>
        <w:ind w:right="6236"/>
        <w:rPr>
          <w:b/>
          <w:bCs/>
          <w:lang w:val="de-CH"/>
        </w:rPr>
      </w:pPr>
      <w:r>
        <w:rPr>
          <w:noProof/>
        </w:rPr>
        <w:lastRenderedPageBreak/>
        <w:object w:dxaOrig="1440" w:dyaOrig="1440" w14:anchorId="0C447A31">
          <v:shape id="_x0000_s1038" type="#_x0000_t75" style="position:absolute;margin-left:205.95pt;margin-top:3.15pt;width:293.35pt;height:584.25pt;z-index:-251630592;mso-position-horizontal-relative:text;mso-position-vertical-relative:text">
            <v:imagedata r:id="rId14" o:title=""/>
          </v:shape>
          <o:OLEObject Type="Embed" ProgID="Visio.Drawing.15" ShapeID="_x0000_s1038" DrawAspect="Content" ObjectID="_1681745046" r:id="rId15"/>
        </w:object>
      </w:r>
      <w:r w:rsidR="006F3768" w:rsidRPr="00FD1019">
        <w:rPr>
          <w:b/>
          <w:bCs/>
          <w:lang w:val="de-CH"/>
        </w:rPr>
        <w:t>Backend (BE) Administration</w:t>
      </w:r>
    </w:p>
    <w:p w14:paraId="46C9CA78" w14:textId="33612F70" w:rsidR="0004430F" w:rsidRPr="00FD1019" w:rsidRDefault="0004430F" w:rsidP="003B2ED1">
      <w:pPr>
        <w:pStyle w:val="Standard1"/>
        <w:ind w:right="6236"/>
        <w:rPr>
          <w:lang w:val="de-CH"/>
        </w:rPr>
      </w:pPr>
    </w:p>
    <w:p w14:paraId="261D00AC" w14:textId="19888E32" w:rsidR="006F3768" w:rsidRPr="006F3768" w:rsidRDefault="006F3768" w:rsidP="003B2ED1">
      <w:pPr>
        <w:pStyle w:val="Standard1"/>
        <w:ind w:right="6236"/>
        <w:rPr>
          <w:lang w:val="de-CH"/>
        </w:rPr>
      </w:pPr>
      <w:r w:rsidRPr="006F3768">
        <w:rPr>
          <w:lang w:val="de-CH"/>
        </w:rPr>
        <w:t>Je nach Rolle des M</w:t>
      </w:r>
      <w:r>
        <w:rPr>
          <w:lang w:val="de-CH"/>
        </w:rPr>
        <w:t>itgliedes sind nicht alle hier aufgeführten Punkte sichtbar. So hat zum Beispiel nur der Clubsekretär mit allen Rechten Zugriff auf die Mitgliederverwaltung.</w:t>
      </w:r>
    </w:p>
    <w:p w14:paraId="089279BF" w14:textId="5B29560D" w:rsidR="006F3768" w:rsidRDefault="006F3768" w:rsidP="003B2ED1">
      <w:pPr>
        <w:pStyle w:val="Standard1"/>
        <w:ind w:right="6236"/>
      </w:pPr>
    </w:p>
    <w:p w14:paraId="5BD72084" w14:textId="503A5D60" w:rsidR="006F3768" w:rsidRDefault="006F3768" w:rsidP="003B2ED1">
      <w:pPr>
        <w:pStyle w:val="Standard1"/>
        <w:ind w:right="6236"/>
      </w:pPr>
    </w:p>
    <w:p w14:paraId="6A1D0FE7" w14:textId="398B195A" w:rsidR="006F3768" w:rsidRDefault="006F3768" w:rsidP="003B2ED1">
      <w:pPr>
        <w:pStyle w:val="Standard1"/>
        <w:ind w:right="6236"/>
      </w:pPr>
      <w:r>
        <w:t xml:space="preserve">Im Folgenden werden nun die Verantwortlichkeiten </w:t>
      </w:r>
      <w:r w:rsidR="000C3375">
        <w:t>der</w:t>
      </w:r>
      <w:r>
        <w:t xml:space="preserve"> Inhalte erläutert.</w:t>
      </w:r>
    </w:p>
    <w:p w14:paraId="1E7BE185" w14:textId="11876923" w:rsidR="006F3768" w:rsidRDefault="006F3768" w:rsidP="003B2ED1">
      <w:pPr>
        <w:pStyle w:val="Standard1"/>
        <w:ind w:right="6236"/>
      </w:pPr>
    </w:p>
    <w:p w14:paraId="12D91193" w14:textId="2C83EE2C" w:rsidR="006F3768" w:rsidRDefault="006F3768">
      <w:pPr>
        <w:rPr>
          <w:rFonts w:ascii="Arial" w:eastAsia="Times New Roman" w:hAnsi="Arial"/>
          <w:spacing w:val="8"/>
          <w:sz w:val="22"/>
        </w:rPr>
      </w:pPr>
      <w:r>
        <w:br w:type="page"/>
      </w:r>
    </w:p>
    <w:p w14:paraId="5C54E98C" w14:textId="11D8CA7B" w:rsidR="006F3768" w:rsidRPr="000C3375" w:rsidRDefault="006F3768" w:rsidP="00FA556D">
      <w:pPr>
        <w:pStyle w:val="berschrift1"/>
      </w:pPr>
      <w:r w:rsidRPr="000C3375">
        <w:lastRenderedPageBreak/>
        <w:t>Verantwortlichkeiten</w:t>
      </w:r>
    </w:p>
    <w:p w14:paraId="44DC8210" w14:textId="5A766E30" w:rsidR="006F3768" w:rsidRDefault="006F3768" w:rsidP="006F3768">
      <w:pPr>
        <w:pStyle w:val="Standard1"/>
        <w:ind w:right="140"/>
      </w:pPr>
    </w:p>
    <w:p w14:paraId="0C6E0121" w14:textId="641A8A2B" w:rsidR="006F3768" w:rsidRDefault="00B543C0" w:rsidP="006F3768">
      <w:pPr>
        <w:pStyle w:val="Standard1"/>
        <w:ind w:right="140"/>
      </w:pPr>
      <w:r>
        <w:t xml:space="preserve">Generell gilt: Jedes Mitglied, das einen Inhalt pflegt, ist auch für dessen korrekten Inhalt verantwortlich. </w:t>
      </w:r>
      <w:r w:rsidR="006F3768">
        <w:t xml:space="preserve">In unserem Club haben wir die Verantwortlichkeiten </w:t>
      </w:r>
      <w:r>
        <w:t xml:space="preserve">für die Inhalte </w:t>
      </w:r>
      <w:r w:rsidR="006F3768">
        <w:t>wie folgt geregelt:</w:t>
      </w:r>
    </w:p>
    <w:p w14:paraId="7E3F5655" w14:textId="77777777" w:rsidR="00B543C0" w:rsidRDefault="00B543C0" w:rsidP="006F3768">
      <w:pPr>
        <w:pStyle w:val="Standard1"/>
        <w:ind w:right="140"/>
      </w:pPr>
    </w:p>
    <w:p w14:paraId="53E0AD3B" w14:textId="087C8CD9" w:rsidR="00B543C0" w:rsidRDefault="00B543C0" w:rsidP="006F3768">
      <w:pPr>
        <w:pStyle w:val="Standard1"/>
        <w:ind w:right="140"/>
      </w:pPr>
      <w:r>
        <w:t>Präsident:</w:t>
      </w:r>
    </w:p>
    <w:p w14:paraId="7A3C5D03" w14:textId="14EF1853" w:rsidR="00B543C0" w:rsidRDefault="00B543C0" w:rsidP="00B543C0">
      <w:pPr>
        <w:pStyle w:val="Standard1"/>
        <w:numPr>
          <w:ilvl w:val="0"/>
          <w:numId w:val="9"/>
        </w:numPr>
        <w:ind w:right="140"/>
      </w:pPr>
      <w:r>
        <w:t>Einstiegsseite</w:t>
      </w:r>
      <w:r w:rsidR="006F23D2">
        <w:t>, Teil „Willkommen bei uns“</w:t>
      </w:r>
      <w:r>
        <w:t xml:space="preserve"> (Text und Bild)</w:t>
      </w:r>
    </w:p>
    <w:p w14:paraId="3FB98CB8" w14:textId="453E44E4" w:rsidR="00B543C0" w:rsidRDefault="00B543C0" w:rsidP="00B543C0">
      <w:pPr>
        <w:pStyle w:val="Standard1"/>
        <w:numPr>
          <w:ilvl w:val="0"/>
          <w:numId w:val="9"/>
        </w:numPr>
        <w:ind w:right="140"/>
      </w:pPr>
      <w:r>
        <w:t>Präsidiale Mitteilungen</w:t>
      </w:r>
    </w:p>
    <w:p w14:paraId="5F8A58E2" w14:textId="08A35E73" w:rsidR="00B543C0" w:rsidRDefault="00B543C0" w:rsidP="006F3768">
      <w:pPr>
        <w:pStyle w:val="Standard1"/>
        <w:ind w:right="140"/>
      </w:pPr>
    </w:p>
    <w:p w14:paraId="7E6B1E04" w14:textId="3D7278DE" w:rsidR="000C3375" w:rsidRDefault="000C3375" w:rsidP="006F3768">
      <w:pPr>
        <w:pStyle w:val="Standard1"/>
        <w:ind w:right="140"/>
      </w:pPr>
      <w:r>
        <w:t>Vorstand</w:t>
      </w:r>
    </w:p>
    <w:p w14:paraId="41E99852" w14:textId="04BC3044" w:rsidR="000C3375" w:rsidRDefault="000C3375" w:rsidP="000C3375">
      <w:pPr>
        <w:pStyle w:val="Standard1"/>
        <w:numPr>
          <w:ilvl w:val="0"/>
          <w:numId w:val="9"/>
        </w:numPr>
        <w:ind w:right="140"/>
      </w:pPr>
      <w:r>
        <w:t>Diverses</w:t>
      </w:r>
      <w:r w:rsidR="00C433BA">
        <w:t xml:space="preserve"> (Leadzuteilung</w:t>
      </w:r>
      <w:r w:rsidR="00E35899">
        <w:t>: Diese Lasche wird durch die Kommunikation gepflegt)</w:t>
      </w:r>
    </w:p>
    <w:p w14:paraId="44D70BD4" w14:textId="55932DDC" w:rsidR="000C3375" w:rsidRDefault="000C3375" w:rsidP="000C3375">
      <w:pPr>
        <w:pStyle w:val="Standard1"/>
        <w:numPr>
          <w:ilvl w:val="0"/>
          <w:numId w:val="9"/>
        </w:numPr>
        <w:ind w:right="140"/>
      </w:pPr>
      <w:r>
        <w:t>Hilfreiche Links</w:t>
      </w:r>
    </w:p>
    <w:p w14:paraId="2D469F31" w14:textId="77777777" w:rsidR="000C3375" w:rsidRDefault="000C3375" w:rsidP="006F3768">
      <w:pPr>
        <w:pStyle w:val="Standard1"/>
        <w:ind w:right="140"/>
      </w:pPr>
    </w:p>
    <w:p w14:paraId="34710719" w14:textId="2B726B47" w:rsidR="006F3768" w:rsidRDefault="00B543C0" w:rsidP="006F3768">
      <w:pPr>
        <w:pStyle w:val="Standard1"/>
        <w:ind w:right="140"/>
      </w:pPr>
      <w:r>
        <w:t>Sekretär:</w:t>
      </w:r>
    </w:p>
    <w:p w14:paraId="06803118" w14:textId="3026EAE5" w:rsidR="00B543C0" w:rsidRDefault="00B543C0" w:rsidP="00B543C0">
      <w:pPr>
        <w:pStyle w:val="Standard1"/>
        <w:numPr>
          <w:ilvl w:val="0"/>
          <w:numId w:val="9"/>
        </w:numPr>
        <w:ind w:right="140"/>
      </w:pPr>
      <w:r>
        <w:t>Mitgliederverwaltung</w:t>
      </w:r>
    </w:p>
    <w:p w14:paraId="600E2FCD" w14:textId="38A45276" w:rsidR="00902886" w:rsidRDefault="00902886" w:rsidP="00B543C0">
      <w:pPr>
        <w:pStyle w:val="Standard1"/>
        <w:numPr>
          <w:ilvl w:val="0"/>
          <w:numId w:val="9"/>
        </w:numPr>
        <w:ind w:right="140"/>
      </w:pPr>
      <w:r>
        <w:t>Mitgliederliste</w:t>
      </w:r>
    </w:p>
    <w:p w14:paraId="1764240E" w14:textId="09C720D3" w:rsidR="00B543C0" w:rsidRDefault="00B543C0" w:rsidP="00B543C0">
      <w:pPr>
        <w:pStyle w:val="Standard1"/>
        <w:numPr>
          <w:ilvl w:val="0"/>
          <w:numId w:val="9"/>
        </w:numPr>
        <w:ind w:right="140"/>
      </w:pPr>
      <w:r>
        <w:t>Über uns</w:t>
      </w:r>
    </w:p>
    <w:p w14:paraId="3742E5FE" w14:textId="3B50B045" w:rsidR="00B543C0" w:rsidRDefault="00B543C0" w:rsidP="00B543C0">
      <w:pPr>
        <w:pStyle w:val="Standard1"/>
        <w:numPr>
          <w:ilvl w:val="0"/>
          <w:numId w:val="9"/>
        </w:numPr>
        <w:ind w:right="140"/>
      </w:pPr>
      <w:r>
        <w:t>Nachruf</w:t>
      </w:r>
    </w:p>
    <w:p w14:paraId="21871D29" w14:textId="12FC3C02" w:rsidR="00642C61" w:rsidRDefault="00642C61" w:rsidP="00B543C0">
      <w:pPr>
        <w:pStyle w:val="Standard1"/>
        <w:numPr>
          <w:ilvl w:val="0"/>
          <w:numId w:val="9"/>
        </w:numPr>
        <w:ind w:right="140"/>
      </w:pPr>
      <w:r>
        <w:t>Cluborganisation</w:t>
      </w:r>
    </w:p>
    <w:p w14:paraId="7196D03F" w14:textId="7C263699" w:rsidR="00902886" w:rsidRDefault="00902886" w:rsidP="00B543C0">
      <w:pPr>
        <w:pStyle w:val="Standard1"/>
        <w:numPr>
          <w:ilvl w:val="0"/>
          <w:numId w:val="9"/>
        </w:numPr>
        <w:ind w:right="140"/>
      </w:pPr>
      <w:r>
        <w:t>Vorstandsfunktionen</w:t>
      </w:r>
    </w:p>
    <w:p w14:paraId="61097A66" w14:textId="5260F958" w:rsidR="00902886" w:rsidRDefault="00902886" w:rsidP="00B543C0">
      <w:pPr>
        <w:pStyle w:val="Standard1"/>
        <w:numPr>
          <w:ilvl w:val="0"/>
          <w:numId w:val="9"/>
        </w:numPr>
        <w:ind w:right="140"/>
      </w:pPr>
      <w:r>
        <w:t>Serienbrief</w:t>
      </w:r>
    </w:p>
    <w:p w14:paraId="6D4A82B4" w14:textId="5BC33D91" w:rsidR="000C3375" w:rsidRDefault="000C3375" w:rsidP="00B543C0">
      <w:pPr>
        <w:pStyle w:val="Standard1"/>
        <w:numPr>
          <w:ilvl w:val="0"/>
          <w:numId w:val="9"/>
        </w:numPr>
        <w:ind w:right="140"/>
      </w:pPr>
      <w:r>
        <w:t>Andere Parameter</w:t>
      </w:r>
    </w:p>
    <w:p w14:paraId="7C87EE98" w14:textId="0A189771" w:rsidR="00B543C0" w:rsidRDefault="00B543C0" w:rsidP="006F3768">
      <w:pPr>
        <w:pStyle w:val="Standard1"/>
        <w:ind w:right="140"/>
      </w:pPr>
    </w:p>
    <w:p w14:paraId="6C767E33" w14:textId="1D1D360B" w:rsidR="00642C61" w:rsidRDefault="00642C61" w:rsidP="006F3768">
      <w:pPr>
        <w:pStyle w:val="Standard1"/>
        <w:ind w:right="140"/>
      </w:pPr>
      <w:r>
        <w:t>Kassier</w:t>
      </w:r>
    </w:p>
    <w:p w14:paraId="33626679" w14:textId="2EE8637D" w:rsidR="00642C61" w:rsidRDefault="00642C61" w:rsidP="00642C61">
      <w:pPr>
        <w:pStyle w:val="Standard1"/>
        <w:numPr>
          <w:ilvl w:val="0"/>
          <w:numId w:val="9"/>
        </w:numPr>
        <w:ind w:right="140"/>
      </w:pPr>
      <w:r>
        <w:t>Andere Parameter</w:t>
      </w:r>
    </w:p>
    <w:p w14:paraId="243D80CA" w14:textId="542B9350" w:rsidR="00642C61" w:rsidRDefault="00642C61" w:rsidP="00642C61">
      <w:pPr>
        <w:pStyle w:val="Standard1"/>
        <w:numPr>
          <w:ilvl w:val="0"/>
          <w:numId w:val="9"/>
        </w:numPr>
        <w:ind w:right="140"/>
      </w:pPr>
      <w:r>
        <w:t>Kalender, Teil Finanzen</w:t>
      </w:r>
    </w:p>
    <w:p w14:paraId="24BC7FF6" w14:textId="77777777" w:rsidR="00642C61" w:rsidRDefault="00642C61" w:rsidP="006F3768">
      <w:pPr>
        <w:pStyle w:val="Standard1"/>
        <w:ind w:right="140"/>
      </w:pPr>
    </w:p>
    <w:p w14:paraId="5112579C" w14:textId="3CAA4931" w:rsidR="00B543C0" w:rsidRDefault="00B543C0" w:rsidP="006F3768">
      <w:pPr>
        <w:pStyle w:val="Standard1"/>
        <w:ind w:right="140"/>
      </w:pPr>
      <w:r>
        <w:t>Programmverantwortliche</w:t>
      </w:r>
    </w:p>
    <w:p w14:paraId="1D3C365C" w14:textId="6BE3D9E7" w:rsidR="00642C61" w:rsidRDefault="00642C61" w:rsidP="00642C61">
      <w:pPr>
        <w:pStyle w:val="Standard1"/>
        <w:numPr>
          <w:ilvl w:val="0"/>
          <w:numId w:val="9"/>
        </w:numPr>
        <w:ind w:right="140"/>
      </w:pPr>
      <w:r>
        <w:t>Kalender</w:t>
      </w:r>
      <w:r w:rsidR="009C2788">
        <w:t>, Newsletter</w:t>
      </w:r>
    </w:p>
    <w:p w14:paraId="60BC3E5C" w14:textId="30B14091" w:rsidR="00B543C0" w:rsidRDefault="00B543C0" w:rsidP="006F3768">
      <w:pPr>
        <w:pStyle w:val="Standard1"/>
        <w:ind w:right="140"/>
      </w:pPr>
    </w:p>
    <w:p w14:paraId="1B06B8CB" w14:textId="3B8C21F6" w:rsidR="00B543C0" w:rsidRDefault="00A854CB" w:rsidP="006F3768">
      <w:pPr>
        <w:pStyle w:val="Standard1"/>
        <w:ind w:right="140"/>
      </w:pPr>
      <w:proofErr w:type="spellStart"/>
      <w:r>
        <w:t>Bulletinier</w:t>
      </w:r>
      <w:proofErr w:type="spellEnd"/>
    </w:p>
    <w:p w14:paraId="1B53F494" w14:textId="66B9CDEE" w:rsidR="00642C61" w:rsidRDefault="00642C61" w:rsidP="00642C61">
      <w:pPr>
        <w:pStyle w:val="Standard1"/>
        <w:numPr>
          <w:ilvl w:val="0"/>
          <w:numId w:val="9"/>
        </w:numPr>
        <w:ind w:right="140"/>
      </w:pPr>
      <w:r>
        <w:t>Bulletins, Newsletter</w:t>
      </w:r>
    </w:p>
    <w:p w14:paraId="62D6C69D" w14:textId="011E0F23" w:rsidR="00B543C0" w:rsidRDefault="00B543C0" w:rsidP="006F3768">
      <w:pPr>
        <w:pStyle w:val="Standard1"/>
        <w:ind w:right="140"/>
      </w:pPr>
    </w:p>
    <w:p w14:paraId="793765DD" w14:textId="445D9B87" w:rsidR="00642C61" w:rsidRDefault="00642C61" w:rsidP="006F3768">
      <w:pPr>
        <w:pStyle w:val="Standard1"/>
        <w:ind w:right="140"/>
      </w:pPr>
      <w:r>
        <w:t>Kommunikation</w:t>
      </w:r>
    </w:p>
    <w:p w14:paraId="3447776D" w14:textId="40F1673B" w:rsidR="00642C61" w:rsidRDefault="00642C61" w:rsidP="00642C61">
      <w:pPr>
        <w:pStyle w:val="Standard1"/>
        <w:numPr>
          <w:ilvl w:val="0"/>
          <w:numId w:val="9"/>
        </w:numPr>
        <w:ind w:right="140"/>
      </w:pPr>
      <w:r>
        <w:t>Aktuell</w:t>
      </w:r>
    </w:p>
    <w:p w14:paraId="081224E5" w14:textId="14ED0D6D" w:rsidR="00642C61" w:rsidRDefault="00642C61" w:rsidP="00642C61">
      <w:pPr>
        <w:pStyle w:val="Standard1"/>
        <w:numPr>
          <w:ilvl w:val="0"/>
          <w:numId w:val="9"/>
        </w:numPr>
        <w:ind w:right="140"/>
      </w:pPr>
      <w:r>
        <w:t>Newsletter</w:t>
      </w:r>
    </w:p>
    <w:p w14:paraId="6528B868" w14:textId="60981E82" w:rsidR="006915C7" w:rsidRDefault="006915C7" w:rsidP="00642C61">
      <w:pPr>
        <w:pStyle w:val="Standard1"/>
        <w:numPr>
          <w:ilvl w:val="0"/>
          <w:numId w:val="9"/>
        </w:numPr>
        <w:ind w:right="140"/>
      </w:pPr>
      <w:r>
        <w:t>Fotogalerie (Extern)</w:t>
      </w:r>
    </w:p>
    <w:p w14:paraId="3D10F1FA" w14:textId="0A5341EB" w:rsidR="00642C61" w:rsidRDefault="00642C61" w:rsidP="006F3768">
      <w:pPr>
        <w:pStyle w:val="Standard1"/>
        <w:ind w:right="140"/>
      </w:pPr>
    </w:p>
    <w:p w14:paraId="3714848D" w14:textId="227EA4EA" w:rsidR="000C3375" w:rsidRDefault="000C3375" w:rsidP="006F3768">
      <w:pPr>
        <w:pStyle w:val="Standard1"/>
        <w:ind w:right="140"/>
      </w:pPr>
      <w:r>
        <w:t>Kommissionen</w:t>
      </w:r>
    </w:p>
    <w:p w14:paraId="74053854" w14:textId="54993C19" w:rsidR="000C3375" w:rsidRDefault="000C3375" w:rsidP="000C3375">
      <w:pPr>
        <w:pStyle w:val="Standard1"/>
        <w:numPr>
          <w:ilvl w:val="0"/>
          <w:numId w:val="9"/>
        </w:numPr>
        <w:ind w:right="140"/>
      </w:pPr>
      <w:r>
        <w:t>Projekte</w:t>
      </w:r>
    </w:p>
    <w:p w14:paraId="610B3810" w14:textId="77777777" w:rsidR="000C3375" w:rsidRDefault="000C3375" w:rsidP="006F3768">
      <w:pPr>
        <w:pStyle w:val="Standard1"/>
        <w:ind w:right="140"/>
      </w:pPr>
    </w:p>
    <w:p w14:paraId="474301B2" w14:textId="24CEC108" w:rsidR="00B543C0" w:rsidRDefault="00642C61" w:rsidP="006F3768">
      <w:pPr>
        <w:pStyle w:val="Standard1"/>
        <w:ind w:right="140"/>
      </w:pPr>
      <w:r>
        <w:t>CICO</w:t>
      </w:r>
    </w:p>
    <w:p w14:paraId="65564B3D" w14:textId="6C1DBDAA" w:rsidR="00642C61" w:rsidRDefault="00642C61" w:rsidP="00642C61">
      <w:pPr>
        <w:pStyle w:val="Standard1"/>
        <w:numPr>
          <w:ilvl w:val="0"/>
          <w:numId w:val="9"/>
        </w:numPr>
        <w:ind w:right="140"/>
      </w:pPr>
      <w:r>
        <w:t>Allgemeine Struktur</w:t>
      </w:r>
    </w:p>
    <w:p w14:paraId="498DFFBC" w14:textId="77777777" w:rsidR="000C3375" w:rsidRDefault="000C3375" w:rsidP="000C3375">
      <w:pPr>
        <w:pStyle w:val="Standard1"/>
        <w:numPr>
          <w:ilvl w:val="0"/>
          <w:numId w:val="9"/>
        </w:numPr>
        <w:ind w:right="140"/>
      </w:pPr>
      <w:r>
        <w:t>Einstiegsseite</w:t>
      </w:r>
    </w:p>
    <w:p w14:paraId="6FD5F4E4" w14:textId="7DA16965" w:rsidR="00642C61" w:rsidRDefault="00642C61" w:rsidP="00642C61">
      <w:pPr>
        <w:pStyle w:val="Standard1"/>
        <w:numPr>
          <w:ilvl w:val="0"/>
          <w:numId w:val="9"/>
        </w:numPr>
        <w:ind w:right="140"/>
      </w:pPr>
      <w:r>
        <w:t>Moderation von Inhalten</w:t>
      </w:r>
    </w:p>
    <w:p w14:paraId="34554965" w14:textId="6C63D24F" w:rsidR="00642C61" w:rsidRDefault="00642C61" w:rsidP="00642C61">
      <w:pPr>
        <w:pStyle w:val="Standard1"/>
        <w:numPr>
          <w:ilvl w:val="0"/>
          <w:numId w:val="9"/>
        </w:numPr>
        <w:ind w:right="140"/>
      </w:pPr>
      <w:r>
        <w:lastRenderedPageBreak/>
        <w:t>Rollen</w:t>
      </w:r>
    </w:p>
    <w:p w14:paraId="4C880F38" w14:textId="013B72EC" w:rsidR="007E6FFF" w:rsidRDefault="007E6FFF" w:rsidP="00642C61">
      <w:pPr>
        <w:pStyle w:val="Standard1"/>
        <w:numPr>
          <w:ilvl w:val="0"/>
          <w:numId w:val="9"/>
        </w:numPr>
        <w:ind w:right="140"/>
      </w:pPr>
      <w:r>
        <w:t>Standorte</w:t>
      </w:r>
    </w:p>
    <w:p w14:paraId="60B477C3" w14:textId="6798A98C" w:rsidR="007E6FFF" w:rsidRDefault="007E6FFF" w:rsidP="00642C61">
      <w:pPr>
        <w:pStyle w:val="Standard1"/>
        <w:numPr>
          <w:ilvl w:val="0"/>
          <w:numId w:val="9"/>
        </w:numPr>
        <w:ind w:right="140"/>
      </w:pPr>
      <w:r>
        <w:t>Terminpläne</w:t>
      </w:r>
    </w:p>
    <w:p w14:paraId="66AD44B6" w14:textId="5F4A4159" w:rsidR="000C3375" w:rsidRDefault="000C3375" w:rsidP="00642C61">
      <w:pPr>
        <w:pStyle w:val="Standard1"/>
        <w:numPr>
          <w:ilvl w:val="0"/>
          <w:numId w:val="9"/>
        </w:numPr>
        <w:ind w:right="140"/>
      </w:pPr>
      <w:r>
        <w:t>Hilfreiche Links</w:t>
      </w:r>
    </w:p>
    <w:p w14:paraId="3EB9E0CD" w14:textId="26A36127" w:rsidR="000C3375" w:rsidRDefault="000C3375" w:rsidP="00642C61">
      <w:pPr>
        <w:pStyle w:val="Standard1"/>
        <w:numPr>
          <w:ilvl w:val="0"/>
          <w:numId w:val="9"/>
        </w:numPr>
        <w:ind w:right="140"/>
      </w:pPr>
      <w:r>
        <w:t>Andere Parameter</w:t>
      </w:r>
    </w:p>
    <w:p w14:paraId="64D2D275" w14:textId="4975594B" w:rsidR="00066524" w:rsidRDefault="00066524" w:rsidP="00642C61">
      <w:pPr>
        <w:pStyle w:val="Standard1"/>
        <w:numPr>
          <w:ilvl w:val="0"/>
          <w:numId w:val="9"/>
        </w:numPr>
        <w:ind w:right="140"/>
      </w:pPr>
      <w:r>
        <w:t>Empfängergruppen</w:t>
      </w:r>
    </w:p>
    <w:p w14:paraId="0313929C" w14:textId="77777777" w:rsidR="000C3375" w:rsidRDefault="000C3375" w:rsidP="00642C61">
      <w:pPr>
        <w:pStyle w:val="Standard1"/>
        <w:tabs>
          <w:tab w:val="right" w:pos="4536"/>
        </w:tabs>
        <w:ind w:right="140"/>
      </w:pPr>
    </w:p>
    <w:p w14:paraId="1A8D292B" w14:textId="78CAF86D" w:rsidR="000C3375" w:rsidRPr="000C3375" w:rsidRDefault="000C3375" w:rsidP="00642C61">
      <w:pPr>
        <w:pStyle w:val="Standard1"/>
        <w:tabs>
          <w:tab w:val="right" w:pos="4536"/>
        </w:tabs>
        <w:ind w:right="140"/>
        <w:rPr>
          <w:b/>
          <w:bCs/>
        </w:rPr>
      </w:pPr>
      <w:r w:rsidRPr="000C3375">
        <w:rPr>
          <w:b/>
          <w:bCs/>
        </w:rPr>
        <w:t>Zuordnung im BE</w:t>
      </w:r>
    </w:p>
    <w:p w14:paraId="15DB48DF" w14:textId="20EC0BCB" w:rsidR="00B543C0" w:rsidRDefault="002C3727" w:rsidP="00642C61">
      <w:pPr>
        <w:pStyle w:val="Standard1"/>
        <w:tabs>
          <w:tab w:val="right" w:pos="4536"/>
        </w:tabs>
        <w:ind w:right="140"/>
      </w:pPr>
      <w:r>
        <w:rPr>
          <w:noProof/>
        </w:rPr>
        <w:object w:dxaOrig="1440" w:dyaOrig="1440" w14:anchorId="411FE38B">
          <v:shape id="_x0000_s1029" type="#_x0000_t75" style="position:absolute;margin-left:263.7pt;margin-top:-.55pt;width:166.5pt;height:53.25pt;z-index:-251650048;mso-position-horizontal-relative:text;mso-position-vertical-relative:text">
            <v:imagedata r:id="rId16" o:title=""/>
          </v:shape>
          <o:OLEObject Type="Embed" ProgID="Visio.Drawing.15" ShapeID="_x0000_s1029" DrawAspect="Content" ObjectID="_1681745047" r:id="rId17"/>
        </w:object>
      </w:r>
    </w:p>
    <w:p w14:paraId="1AAA83EF" w14:textId="5DE99216" w:rsidR="00642C61" w:rsidRDefault="00642C61" w:rsidP="00642C61">
      <w:pPr>
        <w:pStyle w:val="Standard1"/>
        <w:tabs>
          <w:tab w:val="right" w:pos="4536"/>
        </w:tabs>
        <w:ind w:right="140"/>
      </w:pPr>
    </w:p>
    <w:p w14:paraId="64964868" w14:textId="14502349" w:rsidR="00642C61" w:rsidRDefault="00642C61" w:rsidP="00642C61">
      <w:pPr>
        <w:pStyle w:val="Standard1"/>
        <w:tabs>
          <w:tab w:val="right" w:pos="4536"/>
        </w:tabs>
        <w:ind w:right="140"/>
      </w:pPr>
      <w:r>
        <w:tab/>
        <w:t>CICO, Präsident</w:t>
      </w:r>
    </w:p>
    <w:p w14:paraId="61666017" w14:textId="2F813184" w:rsidR="00642C61" w:rsidRDefault="00642C61" w:rsidP="00642C61">
      <w:pPr>
        <w:pStyle w:val="Standard1"/>
        <w:tabs>
          <w:tab w:val="right" w:pos="4536"/>
        </w:tabs>
        <w:ind w:right="140"/>
      </w:pPr>
    </w:p>
    <w:p w14:paraId="0A5562A8" w14:textId="3D2E40A2" w:rsidR="00642C61" w:rsidRDefault="002C3727" w:rsidP="00642C61">
      <w:pPr>
        <w:pStyle w:val="Standard1"/>
        <w:tabs>
          <w:tab w:val="right" w:pos="4536"/>
        </w:tabs>
        <w:ind w:right="140"/>
      </w:pPr>
      <w:r>
        <w:rPr>
          <w:noProof/>
        </w:rPr>
        <w:object w:dxaOrig="1440" w:dyaOrig="1440" w14:anchorId="135B1CB6">
          <v:shape id="_x0000_s1030" type="#_x0000_t75" style="position:absolute;margin-left:262.2pt;margin-top:10.45pt;width:190pt;height:356.35pt;z-index:251668480;mso-position-horizontal-relative:text;mso-position-vertical-relative:text">
            <v:imagedata r:id="rId18" o:title=""/>
          </v:shape>
          <o:OLEObject Type="Embed" ProgID="Visio.Drawing.15" ShapeID="_x0000_s1030" DrawAspect="Content" ObjectID="_1681745048" r:id="rId19"/>
        </w:object>
      </w:r>
    </w:p>
    <w:p w14:paraId="5D9A66F9" w14:textId="076D3CB8" w:rsidR="00642C61" w:rsidRDefault="00642C61" w:rsidP="00642C61">
      <w:pPr>
        <w:pStyle w:val="Standard1"/>
        <w:tabs>
          <w:tab w:val="right" w:pos="4536"/>
        </w:tabs>
        <w:ind w:right="140"/>
      </w:pPr>
    </w:p>
    <w:p w14:paraId="04BF25A8" w14:textId="32725AA0" w:rsidR="00642C61" w:rsidRDefault="00642C61" w:rsidP="00642C61">
      <w:pPr>
        <w:pStyle w:val="Standard1"/>
        <w:tabs>
          <w:tab w:val="right" w:pos="4536"/>
        </w:tabs>
        <w:ind w:right="140"/>
      </w:pPr>
    </w:p>
    <w:p w14:paraId="680B7973" w14:textId="47E4D0B1" w:rsidR="00642C61" w:rsidRDefault="00642C61" w:rsidP="00642C61">
      <w:pPr>
        <w:pStyle w:val="Standard1"/>
        <w:tabs>
          <w:tab w:val="right" w:pos="4536"/>
        </w:tabs>
        <w:ind w:right="140"/>
      </w:pPr>
      <w:r>
        <w:tab/>
        <w:t>Programm</w:t>
      </w:r>
      <w:r w:rsidR="00902886">
        <w:t>, Kassier</w:t>
      </w:r>
    </w:p>
    <w:p w14:paraId="66C1612C" w14:textId="2626DE4F" w:rsidR="00642C61" w:rsidRDefault="00642C61" w:rsidP="00642C61">
      <w:pPr>
        <w:pStyle w:val="Standard1"/>
        <w:tabs>
          <w:tab w:val="right" w:pos="4536"/>
        </w:tabs>
        <w:ind w:right="140"/>
      </w:pPr>
      <w:r>
        <w:tab/>
      </w:r>
    </w:p>
    <w:p w14:paraId="3C2B3CC3" w14:textId="189B8587" w:rsidR="00642C61" w:rsidRDefault="00642C61" w:rsidP="00642C61">
      <w:pPr>
        <w:pStyle w:val="Standard1"/>
        <w:tabs>
          <w:tab w:val="right" w:pos="4536"/>
        </w:tabs>
        <w:ind w:right="140"/>
      </w:pPr>
      <w:r>
        <w:tab/>
        <w:t>Präsident</w:t>
      </w:r>
    </w:p>
    <w:p w14:paraId="215E4B96" w14:textId="39866E2B" w:rsidR="00642C61" w:rsidRDefault="00642C61" w:rsidP="00642C61">
      <w:pPr>
        <w:pStyle w:val="Standard1"/>
        <w:tabs>
          <w:tab w:val="right" w:pos="4536"/>
        </w:tabs>
        <w:ind w:right="140"/>
      </w:pPr>
    </w:p>
    <w:p w14:paraId="753D35B2" w14:textId="09FFB40F" w:rsidR="00642C61" w:rsidRDefault="00642C61" w:rsidP="00642C61">
      <w:pPr>
        <w:pStyle w:val="Standard1"/>
        <w:tabs>
          <w:tab w:val="right" w:pos="4536"/>
        </w:tabs>
        <w:ind w:right="140"/>
      </w:pPr>
      <w:r>
        <w:tab/>
      </w:r>
      <w:proofErr w:type="spellStart"/>
      <w:r w:rsidR="00A854CB">
        <w:t>Bulletinier</w:t>
      </w:r>
      <w:proofErr w:type="spellEnd"/>
      <w:r w:rsidR="00902886">
        <w:t>, Kommunikation</w:t>
      </w:r>
    </w:p>
    <w:p w14:paraId="49512DBD" w14:textId="4A5499E1" w:rsidR="00642C61" w:rsidRDefault="00642C61" w:rsidP="00642C61">
      <w:pPr>
        <w:pStyle w:val="Standard1"/>
        <w:tabs>
          <w:tab w:val="right" w:pos="4536"/>
        </w:tabs>
        <w:ind w:right="140"/>
      </w:pPr>
    </w:p>
    <w:p w14:paraId="2AA02DFF" w14:textId="5E813823" w:rsidR="00642C61" w:rsidRDefault="00642C61" w:rsidP="00642C61">
      <w:pPr>
        <w:pStyle w:val="Standard1"/>
        <w:tabs>
          <w:tab w:val="right" w:pos="4536"/>
        </w:tabs>
        <w:ind w:right="140"/>
      </w:pPr>
      <w:r>
        <w:tab/>
        <w:t>Vorstand, Kommunikation</w:t>
      </w:r>
    </w:p>
    <w:p w14:paraId="1E536F95" w14:textId="01EC6AF1" w:rsidR="00642C61" w:rsidRDefault="00642C61" w:rsidP="00642C61">
      <w:pPr>
        <w:pStyle w:val="Standard1"/>
        <w:tabs>
          <w:tab w:val="right" w:pos="4536"/>
        </w:tabs>
        <w:ind w:right="140"/>
      </w:pPr>
    </w:p>
    <w:p w14:paraId="65CF61C9" w14:textId="65EE7AB8" w:rsidR="00642C61" w:rsidRDefault="00642C61" w:rsidP="00642C61">
      <w:pPr>
        <w:pStyle w:val="Standard1"/>
        <w:tabs>
          <w:tab w:val="right" w:pos="4536"/>
        </w:tabs>
        <w:ind w:right="140"/>
      </w:pPr>
      <w:r>
        <w:tab/>
        <w:t>Kommissionsmitglieder, Projektverantwortliche</w:t>
      </w:r>
    </w:p>
    <w:p w14:paraId="08E6D16B" w14:textId="19FCB0EB" w:rsidR="00642C61" w:rsidRDefault="00642C61" w:rsidP="00642C61">
      <w:pPr>
        <w:pStyle w:val="Standard1"/>
        <w:tabs>
          <w:tab w:val="right" w:pos="4536"/>
        </w:tabs>
        <w:ind w:right="140"/>
      </w:pPr>
    </w:p>
    <w:p w14:paraId="0E1BDFF2" w14:textId="01DA675B" w:rsidR="00642C61" w:rsidRDefault="00642C61" w:rsidP="00642C61">
      <w:pPr>
        <w:pStyle w:val="Standard1"/>
        <w:tabs>
          <w:tab w:val="right" w:pos="4536"/>
        </w:tabs>
        <w:ind w:right="140"/>
      </w:pPr>
      <w:r>
        <w:tab/>
        <w:t>Vorstand</w:t>
      </w:r>
    </w:p>
    <w:p w14:paraId="32BBC0F0" w14:textId="67E5777A" w:rsidR="00642C61" w:rsidRDefault="00642C61" w:rsidP="00642C61">
      <w:pPr>
        <w:pStyle w:val="Standard1"/>
        <w:tabs>
          <w:tab w:val="right" w:pos="4536"/>
        </w:tabs>
        <w:ind w:right="140"/>
      </w:pPr>
    </w:p>
    <w:p w14:paraId="69256E51" w14:textId="7E3CE705" w:rsidR="00642C61" w:rsidRDefault="00642C61" w:rsidP="00642C61">
      <w:pPr>
        <w:pStyle w:val="Standard1"/>
        <w:tabs>
          <w:tab w:val="right" w:pos="4536"/>
        </w:tabs>
        <w:ind w:right="140"/>
      </w:pPr>
      <w:r>
        <w:tab/>
      </w:r>
      <w:r w:rsidR="000F3131">
        <w:t xml:space="preserve">Extern: Kommunikation, Intern: </w:t>
      </w:r>
      <w:r>
        <w:t>Alle</w:t>
      </w:r>
    </w:p>
    <w:p w14:paraId="4F92785D" w14:textId="41205A48" w:rsidR="00642C61" w:rsidRDefault="00642C61" w:rsidP="00642C61">
      <w:pPr>
        <w:pStyle w:val="Standard1"/>
        <w:tabs>
          <w:tab w:val="right" w:pos="4536"/>
        </w:tabs>
        <w:ind w:right="140"/>
      </w:pPr>
    </w:p>
    <w:p w14:paraId="11345579" w14:textId="6D828057" w:rsidR="00642C61" w:rsidRDefault="00FD1019" w:rsidP="00642C61">
      <w:pPr>
        <w:pStyle w:val="Standard1"/>
        <w:tabs>
          <w:tab w:val="right" w:pos="4536"/>
        </w:tabs>
        <w:ind w:right="140"/>
      </w:pPr>
      <w:r>
        <w:tab/>
      </w:r>
      <w:r w:rsidR="00642C61">
        <w:t>Sekretär</w:t>
      </w:r>
    </w:p>
    <w:p w14:paraId="42828D2E" w14:textId="256EF60E" w:rsidR="00FD1019" w:rsidRDefault="00FD1019" w:rsidP="00642C61">
      <w:pPr>
        <w:pStyle w:val="Standard1"/>
        <w:tabs>
          <w:tab w:val="right" w:pos="4536"/>
        </w:tabs>
        <w:ind w:right="140"/>
      </w:pPr>
    </w:p>
    <w:p w14:paraId="2CE2307C" w14:textId="28B57C83" w:rsidR="00FD1019" w:rsidRDefault="00FD1019" w:rsidP="00642C61">
      <w:pPr>
        <w:pStyle w:val="Standard1"/>
        <w:tabs>
          <w:tab w:val="right" w:pos="4536"/>
        </w:tabs>
        <w:ind w:right="140"/>
      </w:pPr>
      <w:r>
        <w:tab/>
        <w:t>Alle</w:t>
      </w:r>
    </w:p>
    <w:p w14:paraId="55767824" w14:textId="3CEBF304" w:rsidR="00FD1019" w:rsidRDefault="00FD1019" w:rsidP="00642C61">
      <w:pPr>
        <w:pStyle w:val="Standard1"/>
        <w:tabs>
          <w:tab w:val="right" w:pos="4536"/>
        </w:tabs>
        <w:ind w:right="140"/>
      </w:pPr>
    </w:p>
    <w:p w14:paraId="42D6B68C" w14:textId="0C91EC6F" w:rsidR="00FD1019" w:rsidRDefault="00FD1019" w:rsidP="00642C61">
      <w:pPr>
        <w:pStyle w:val="Standard1"/>
        <w:tabs>
          <w:tab w:val="right" w:pos="4536"/>
        </w:tabs>
        <w:ind w:right="140"/>
      </w:pPr>
      <w:r>
        <w:tab/>
        <w:t>CICO</w:t>
      </w:r>
    </w:p>
    <w:p w14:paraId="1409EB6D" w14:textId="5B9965E7" w:rsidR="00FD1019" w:rsidRDefault="00FD1019" w:rsidP="00642C61">
      <w:pPr>
        <w:pStyle w:val="Standard1"/>
        <w:tabs>
          <w:tab w:val="right" w:pos="4536"/>
        </w:tabs>
        <w:ind w:right="140"/>
      </w:pPr>
    </w:p>
    <w:p w14:paraId="26E72D54" w14:textId="0DC2C443" w:rsidR="00FD1019" w:rsidRDefault="00FD1019" w:rsidP="00642C61">
      <w:pPr>
        <w:pStyle w:val="Standard1"/>
        <w:tabs>
          <w:tab w:val="right" w:pos="4536"/>
        </w:tabs>
        <w:ind w:right="140"/>
      </w:pPr>
    </w:p>
    <w:p w14:paraId="03F00287" w14:textId="0175C721" w:rsidR="00FD1019" w:rsidRDefault="002C3727" w:rsidP="00642C61">
      <w:pPr>
        <w:pStyle w:val="Standard1"/>
        <w:tabs>
          <w:tab w:val="right" w:pos="4536"/>
        </w:tabs>
        <w:ind w:right="140"/>
      </w:pPr>
      <w:r>
        <w:rPr>
          <w:noProof/>
        </w:rPr>
        <w:object w:dxaOrig="1440" w:dyaOrig="1440" w14:anchorId="494A072E">
          <v:shape id="_x0000_s1031" type="#_x0000_t75" style="position:absolute;margin-left:299.6pt;margin-top:5.35pt;width:113.05pt;height:175.4pt;z-index:-251645952;mso-position-horizontal-relative:text;mso-position-vertical-relative:text">
            <v:imagedata r:id="rId20" o:title=""/>
          </v:shape>
          <o:OLEObject Type="Embed" ProgID="Visio.Drawing.15" ShapeID="_x0000_s1031" DrawAspect="Content" ObjectID="_1681745049" r:id="rId21"/>
        </w:object>
      </w:r>
    </w:p>
    <w:p w14:paraId="2205F497" w14:textId="598519E6" w:rsidR="00FD1019" w:rsidRDefault="00FD1019" w:rsidP="00642C61">
      <w:pPr>
        <w:pStyle w:val="Standard1"/>
        <w:tabs>
          <w:tab w:val="right" w:pos="4536"/>
        </w:tabs>
        <w:ind w:right="140"/>
      </w:pPr>
    </w:p>
    <w:p w14:paraId="623F6C9C" w14:textId="363697A1" w:rsidR="00FD1019" w:rsidRDefault="00FD1019" w:rsidP="00642C61">
      <w:pPr>
        <w:pStyle w:val="Standard1"/>
        <w:tabs>
          <w:tab w:val="right" w:pos="4536"/>
        </w:tabs>
        <w:ind w:right="140"/>
      </w:pPr>
    </w:p>
    <w:p w14:paraId="6763D819" w14:textId="7C662466" w:rsidR="00FD1019" w:rsidRDefault="00FD1019" w:rsidP="00642C61">
      <w:pPr>
        <w:pStyle w:val="Standard1"/>
        <w:tabs>
          <w:tab w:val="right" w:pos="4536"/>
        </w:tabs>
        <w:ind w:right="140"/>
      </w:pPr>
    </w:p>
    <w:p w14:paraId="758F5DC7" w14:textId="180D9DE5" w:rsidR="00FD1019" w:rsidRDefault="00FD1019" w:rsidP="00642C61">
      <w:pPr>
        <w:pStyle w:val="Standard1"/>
        <w:tabs>
          <w:tab w:val="right" w:pos="4536"/>
        </w:tabs>
        <w:ind w:right="140"/>
      </w:pPr>
    </w:p>
    <w:p w14:paraId="5D6F24BE" w14:textId="0BE182F7" w:rsidR="00FD1019" w:rsidRDefault="00FD1019" w:rsidP="00642C61">
      <w:pPr>
        <w:pStyle w:val="Standard1"/>
        <w:tabs>
          <w:tab w:val="right" w:pos="4536"/>
        </w:tabs>
        <w:ind w:right="140"/>
      </w:pPr>
    </w:p>
    <w:p w14:paraId="6569ED75" w14:textId="777D2644" w:rsidR="00FD1019" w:rsidRDefault="00FD1019" w:rsidP="00642C61">
      <w:pPr>
        <w:pStyle w:val="Standard1"/>
        <w:tabs>
          <w:tab w:val="right" w:pos="4536"/>
        </w:tabs>
        <w:ind w:right="140"/>
      </w:pPr>
      <w:r>
        <w:tab/>
        <w:t>Sekretär</w:t>
      </w:r>
    </w:p>
    <w:p w14:paraId="1731ED26" w14:textId="71639AC0" w:rsidR="00FD1019" w:rsidRDefault="00FD1019" w:rsidP="00642C61">
      <w:pPr>
        <w:pStyle w:val="Standard1"/>
        <w:tabs>
          <w:tab w:val="right" w:pos="4536"/>
        </w:tabs>
        <w:ind w:right="140"/>
      </w:pPr>
    </w:p>
    <w:p w14:paraId="1534B0B0" w14:textId="216B0A02" w:rsidR="00FD1019" w:rsidRDefault="00FD1019" w:rsidP="00642C61">
      <w:pPr>
        <w:pStyle w:val="Standard1"/>
        <w:tabs>
          <w:tab w:val="right" w:pos="4536"/>
        </w:tabs>
        <w:ind w:right="140"/>
      </w:pPr>
    </w:p>
    <w:p w14:paraId="226BBFCD" w14:textId="188D5800" w:rsidR="00FD1019" w:rsidRDefault="00FD1019">
      <w:pPr>
        <w:rPr>
          <w:rFonts w:ascii="Arial" w:eastAsia="Times New Roman" w:hAnsi="Arial"/>
          <w:spacing w:val="8"/>
          <w:sz w:val="22"/>
        </w:rPr>
      </w:pPr>
      <w:r>
        <w:br w:type="page"/>
      </w:r>
    </w:p>
    <w:p w14:paraId="0288AE85" w14:textId="1954FFCF" w:rsidR="00FD1019" w:rsidRDefault="00FD1019" w:rsidP="00642C61">
      <w:pPr>
        <w:pStyle w:val="Standard1"/>
        <w:tabs>
          <w:tab w:val="right" w:pos="4536"/>
        </w:tabs>
        <w:ind w:right="140"/>
      </w:pPr>
      <w:r>
        <w:rPr>
          <w:noProof/>
          <w:lang w:val="de-CH" w:eastAsia="de-CH"/>
        </w:rPr>
        <w:lastRenderedPageBreak/>
        <w:drawing>
          <wp:anchor distT="0" distB="0" distL="114300" distR="114300" simplePos="0" relativeHeight="251673600" behindDoc="1" locked="0" layoutInCell="1" allowOverlap="1" wp14:anchorId="4CEDED4A" wp14:editId="08F55CE2">
            <wp:simplePos x="0" y="0"/>
            <wp:positionH relativeFrom="column">
              <wp:posOffset>3425190</wp:posOffset>
            </wp:positionH>
            <wp:positionV relativeFrom="paragraph">
              <wp:posOffset>-55811</wp:posOffset>
            </wp:positionV>
            <wp:extent cx="2381250" cy="1201351"/>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95796" cy="1208689"/>
                    </a:xfrm>
                    <a:prstGeom prst="rect">
                      <a:avLst/>
                    </a:prstGeom>
                  </pic:spPr>
                </pic:pic>
              </a:graphicData>
            </a:graphic>
            <wp14:sizeRelH relativeFrom="page">
              <wp14:pctWidth>0</wp14:pctWidth>
            </wp14:sizeRelH>
            <wp14:sizeRelV relativeFrom="page">
              <wp14:pctHeight>0</wp14:pctHeight>
            </wp14:sizeRelV>
          </wp:anchor>
        </w:drawing>
      </w:r>
    </w:p>
    <w:p w14:paraId="0322F5E9" w14:textId="231C8CDF" w:rsidR="00FD1019" w:rsidRDefault="00FD1019" w:rsidP="00642C61">
      <w:pPr>
        <w:pStyle w:val="Standard1"/>
        <w:tabs>
          <w:tab w:val="right" w:pos="4536"/>
        </w:tabs>
        <w:ind w:right="140"/>
      </w:pPr>
    </w:p>
    <w:p w14:paraId="1D9B14A3" w14:textId="236A3C82" w:rsidR="00FD1019" w:rsidRDefault="00FD1019" w:rsidP="00642C61">
      <w:pPr>
        <w:pStyle w:val="Standard1"/>
        <w:tabs>
          <w:tab w:val="right" w:pos="4536"/>
        </w:tabs>
        <w:ind w:right="140"/>
      </w:pPr>
      <w:r>
        <w:tab/>
        <w:t>Sekretär</w:t>
      </w:r>
    </w:p>
    <w:p w14:paraId="3585EE2E" w14:textId="06E9D2B4" w:rsidR="00FD1019" w:rsidRDefault="00FD1019" w:rsidP="00642C61">
      <w:pPr>
        <w:pStyle w:val="Standard1"/>
        <w:tabs>
          <w:tab w:val="right" w:pos="4536"/>
        </w:tabs>
        <w:ind w:right="140"/>
      </w:pPr>
    </w:p>
    <w:p w14:paraId="7286AB1F" w14:textId="0E671472" w:rsidR="00FD1019" w:rsidRDefault="00FD1019" w:rsidP="00642C61">
      <w:pPr>
        <w:pStyle w:val="Standard1"/>
        <w:tabs>
          <w:tab w:val="right" w:pos="4536"/>
        </w:tabs>
        <w:ind w:right="140"/>
      </w:pPr>
      <w:r>
        <w:tab/>
      </w:r>
      <w:r w:rsidR="00902886">
        <w:t>Sekretär</w:t>
      </w:r>
    </w:p>
    <w:p w14:paraId="5DF58BB8" w14:textId="77777777" w:rsidR="00FD1019" w:rsidRDefault="00FD1019" w:rsidP="00642C61">
      <w:pPr>
        <w:pStyle w:val="Standard1"/>
        <w:tabs>
          <w:tab w:val="right" w:pos="4536"/>
        </w:tabs>
        <w:ind w:right="140"/>
      </w:pPr>
    </w:p>
    <w:p w14:paraId="3D47133A" w14:textId="72CE5922" w:rsidR="00FD1019" w:rsidRDefault="002C3727" w:rsidP="00642C61">
      <w:pPr>
        <w:pStyle w:val="Standard1"/>
        <w:tabs>
          <w:tab w:val="right" w:pos="4536"/>
        </w:tabs>
        <w:ind w:right="140"/>
      </w:pPr>
      <w:r>
        <w:rPr>
          <w:noProof/>
        </w:rPr>
        <w:object w:dxaOrig="1440" w:dyaOrig="1440" w14:anchorId="329447BE">
          <v:shape id="_x0000_s1034" type="#_x0000_t75" style="position:absolute;margin-left:268.2pt;margin-top:9.95pt;width:192.75pt;height:192.75pt;z-index:-251638784;mso-position-horizontal-relative:text;mso-position-vertical-relative:text">
            <v:imagedata r:id="rId23" o:title=""/>
          </v:shape>
          <o:OLEObject Type="Embed" ProgID="Visio.Drawing.15" ShapeID="_x0000_s1034" DrawAspect="Content" ObjectID="_1681745050" r:id="rId24"/>
        </w:object>
      </w:r>
    </w:p>
    <w:p w14:paraId="6690521C" w14:textId="6CB18F2B" w:rsidR="00FD1019" w:rsidRDefault="00FD1019" w:rsidP="00642C61">
      <w:pPr>
        <w:pStyle w:val="Standard1"/>
        <w:tabs>
          <w:tab w:val="right" w:pos="4536"/>
        </w:tabs>
        <w:ind w:right="140"/>
      </w:pPr>
    </w:p>
    <w:p w14:paraId="3B902F5D" w14:textId="77777777" w:rsidR="00FD1019" w:rsidRDefault="00FD1019" w:rsidP="00642C61">
      <w:pPr>
        <w:pStyle w:val="Standard1"/>
        <w:tabs>
          <w:tab w:val="right" w:pos="4536"/>
        </w:tabs>
        <w:ind w:right="140"/>
      </w:pPr>
    </w:p>
    <w:p w14:paraId="34E5C013" w14:textId="686E94B1" w:rsidR="00FD1019" w:rsidRDefault="007E6FFF" w:rsidP="00642C61">
      <w:pPr>
        <w:pStyle w:val="Standard1"/>
        <w:tabs>
          <w:tab w:val="right" w:pos="4536"/>
        </w:tabs>
        <w:ind w:right="140"/>
      </w:pPr>
      <w:r>
        <w:tab/>
        <w:t>Sekretär</w:t>
      </w:r>
    </w:p>
    <w:p w14:paraId="754B3871" w14:textId="61C147B3" w:rsidR="007E6FFF" w:rsidRDefault="007E6FFF" w:rsidP="00642C61">
      <w:pPr>
        <w:pStyle w:val="Standard1"/>
        <w:tabs>
          <w:tab w:val="right" w:pos="4536"/>
        </w:tabs>
        <w:ind w:right="140"/>
      </w:pPr>
    </w:p>
    <w:p w14:paraId="4EE89995" w14:textId="6AD343E1" w:rsidR="007E6FFF" w:rsidRDefault="007E6FFF" w:rsidP="00642C61">
      <w:pPr>
        <w:pStyle w:val="Standard1"/>
        <w:tabs>
          <w:tab w:val="right" w:pos="4536"/>
        </w:tabs>
        <w:ind w:right="140"/>
      </w:pPr>
      <w:r>
        <w:tab/>
        <w:t>Vorstand, CICO</w:t>
      </w:r>
    </w:p>
    <w:p w14:paraId="45DFFBD5" w14:textId="3CCD0634" w:rsidR="007E6FFF" w:rsidRDefault="007E6FFF" w:rsidP="00642C61">
      <w:pPr>
        <w:pStyle w:val="Standard1"/>
        <w:tabs>
          <w:tab w:val="right" w:pos="4536"/>
        </w:tabs>
        <w:ind w:right="140"/>
      </w:pPr>
    </w:p>
    <w:p w14:paraId="2073BAFB" w14:textId="08CF9B8C" w:rsidR="007E6FFF" w:rsidRDefault="007E6FFF" w:rsidP="00642C61">
      <w:pPr>
        <w:pStyle w:val="Standard1"/>
        <w:tabs>
          <w:tab w:val="right" w:pos="4536"/>
        </w:tabs>
        <w:ind w:right="140"/>
      </w:pPr>
      <w:r>
        <w:tab/>
        <w:t>CICO</w:t>
      </w:r>
    </w:p>
    <w:p w14:paraId="1F8F0B20" w14:textId="4DAA861E" w:rsidR="007E6FFF" w:rsidRDefault="007E6FFF" w:rsidP="00642C61">
      <w:pPr>
        <w:pStyle w:val="Standard1"/>
        <w:tabs>
          <w:tab w:val="right" w:pos="4536"/>
        </w:tabs>
        <w:ind w:right="140"/>
      </w:pPr>
    </w:p>
    <w:p w14:paraId="21E80F48" w14:textId="751CC94F" w:rsidR="007E6FFF" w:rsidRDefault="007E6FFF" w:rsidP="00642C61">
      <w:pPr>
        <w:pStyle w:val="Standard1"/>
        <w:tabs>
          <w:tab w:val="right" w:pos="4536"/>
        </w:tabs>
        <w:ind w:right="140"/>
      </w:pPr>
      <w:r>
        <w:tab/>
        <w:t>CICO</w:t>
      </w:r>
    </w:p>
    <w:p w14:paraId="2AA37DC0" w14:textId="77777777" w:rsidR="00FD1019" w:rsidRDefault="00FD1019" w:rsidP="00642C61">
      <w:pPr>
        <w:pStyle w:val="Standard1"/>
        <w:tabs>
          <w:tab w:val="right" w:pos="4536"/>
        </w:tabs>
        <w:ind w:right="140"/>
      </w:pPr>
    </w:p>
    <w:p w14:paraId="23F8DFD1" w14:textId="75A8961E" w:rsidR="00FD1019" w:rsidRDefault="007E6FFF" w:rsidP="00642C61">
      <w:pPr>
        <w:pStyle w:val="Standard1"/>
        <w:tabs>
          <w:tab w:val="right" w:pos="4536"/>
        </w:tabs>
        <w:ind w:right="140"/>
      </w:pPr>
      <w:r>
        <w:tab/>
        <w:t>Sekretär</w:t>
      </w:r>
    </w:p>
    <w:p w14:paraId="5F93E1D3" w14:textId="474B4F44" w:rsidR="007E6FFF" w:rsidRDefault="007E6FFF" w:rsidP="00642C61">
      <w:pPr>
        <w:pStyle w:val="Standard1"/>
        <w:tabs>
          <w:tab w:val="right" w:pos="4536"/>
        </w:tabs>
        <w:ind w:right="140"/>
      </w:pPr>
    </w:p>
    <w:p w14:paraId="63D8844E" w14:textId="7A32DEA0" w:rsidR="007E6FFF" w:rsidRDefault="002C3727" w:rsidP="00642C61">
      <w:pPr>
        <w:pStyle w:val="Standard1"/>
        <w:tabs>
          <w:tab w:val="right" w:pos="4536"/>
        </w:tabs>
        <w:ind w:right="140"/>
      </w:pPr>
      <w:r>
        <w:rPr>
          <w:noProof/>
        </w:rPr>
        <w:object w:dxaOrig="1440" w:dyaOrig="1440" w14:anchorId="4ABDD284">
          <v:shape id="_x0000_s1035" type="#_x0000_t75" style="position:absolute;margin-left:267.45pt;margin-top:16.05pt;width:193.5pt;height:33.75pt;z-index:-251636736;mso-position-horizontal-relative:text;mso-position-vertical-relative:text">
            <v:imagedata r:id="rId25" o:title=""/>
          </v:shape>
          <o:OLEObject Type="Embed" ProgID="Visio.Drawing.15" ShapeID="_x0000_s1035" DrawAspect="Content" ObjectID="_1681745051" r:id="rId26"/>
        </w:object>
      </w:r>
    </w:p>
    <w:p w14:paraId="02FF4B31" w14:textId="77777777" w:rsidR="00C25DD2" w:rsidRDefault="007E6FFF" w:rsidP="00642C61">
      <w:pPr>
        <w:pStyle w:val="Standard1"/>
        <w:tabs>
          <w:tab w:val="right" w:pos="4536"/>
        </w:tabs>
        <w:ind w:right="140"/>
      </w:pPr>
      <w:r>
        <w:tab/>
      </w:r>
      <w:r w:rsidR="009631C4">
        <w:t>Struktur: CICO / Sekretär</w:t>
      </w:r>
    </w:p>
    <w:p w14:paraId="69D57CCF" w14:textId="167C748F" w:rsidR="007E6FFF" w:rsidRDefault="00314010" w:rsidP="00642C61">
      <w:pPr>
        <w:pStyle w:val="Standard1"/>
        <w:tabs>
          <w:tab w:val="right" w:pos="4536"/>
        </w:tabs>
        <w:ind w:right="140"/>
      </w:pPr>
      <w:r>
        <w:tab/>
      </w:r>
      <w:r w:rsidR="00C25DD2">
        <w:t xml:space="preserve">Inhalte: </w:t>
      </w:r>
      <w:r>
        <w:t>Verantwortliche je nach Thema</w:t>
      </w:r>
    </w:p>
    <w:p w14:paraId="5785CB25" w14:textId="6D316DCC" w:rsidR="007E6FFF" w:rsidRDefault="002C3727" w:rsidP="00642C61">
      <w:pPr>
        <w:pStyle w:val="Standard1"/>
        <w:tabs>
          <w:tab w:val="right" w:pos="4536"/>
        </w:tabs>
        <w:ind w:right="140"/>
      </w:pPr>
      <w:r>
        <w:rPr>
          <w:noProof/>
        </w:rPr>
        <w:object w:dxaOrig="1440" w:dyaOrig="1440" w14:anchorId="3CA8B2EE">
          <v:shape id="_x0000_s1036" type="#_x0000_t75" style="position:absolute;margin-left:267.45pt;margin-top:5.8pt;width:197.4pt;height:131.9pt;z-index:-251634688;mso-position-horizontal-relative:text;mso-position-vertical-relative:text">
            <v:imagedata r:id="rId27" o:title=""/>
          </v:shape>
          <o:OLEObject Type="Embed" ProgID="Visio.Drawing.15" ShapeID="_x0000_s1036" DrawAspect="Content" ObjectID="_1681745052" r:id="rId28"/>
        </w:object>
      </w:r>
    </w:p>
    <w:p w14:paraId="7CC63EC7" w14:textId="33480696" w:rsidR="007E6FFF" w:rsidRDefault="007E6FFF" w:rsidP="00642C61">
      <w:pPr>
        <w:pStyle w:val="Standard1"/>
        <w:tabs>
          <w:tab w:val="right" w:pos="4536"/>
        </w:tabs>
        <w:ind w:right="140"/>
      </w:pPr>
    </w:p>
    <w:p w14:paraId="21D4B721" w14:textId="78823285" w:rsidR="007E6FFF" w:rsidRDefault="007E6FFF" w:rsidP="00642C61">
      <w:pPr>
        <w:pStyle w:val="Standard1"/>
        <w:tabs>
          <w:tab w:val="right" w:pos="4536"/>
        </w:tabs>
        <w:ind w:right="140"/>
      </w:pPr>
    </w:p>
    <w:p w14:paraId="35D907BC" w14:textId="1BD229E0" w:rsidR="007E6FFF" w:rsidRDefault="007E6FFF" w:rsidP="00642C61">
      <w:pPr>
        <w:pStyle w:val="Standard1"/>
        <w:tabs>
          <w:tab w:val="right" w:pos="4536"/>
        </w:tabs>
        <w:ind w:right="140"/>
      </w:pPr>
      <w:r>
        <w:tab/>
        <w:t>CICO</w:t>
      </w:r>
    </w:p>
    <w:p w14:paraId="5E37A831" w14:textId="183C415C" w:rsidR="007E6FFF" w:rsidRDefault="007E6FFF" w:rsidP="00642C61">
      <w:pPr>
        <w:pStyle w:val="Standard1"/>
        <w:tabs>
          <w:tab w:val="right" w:pos="4536"/>
        </w:tabs>
        <w:ind w:right="140"/>
      </w:pPr>
    </w:p>
    <w:p w14:paraId="5AA42CEE" w14:textId="7E098BBB" w:rsidR="007E6FFF" w:rsidRDefault="007E6FFF" w:rsidP="00642C61">
      <w:pPr>
        <w:pStyle w:val="Standard1"/>
        <w:tabs>
          <w:tab w:val="right" w:pos="4536"/>
        </w:tabs>
        <w:ind w:right="140"/>
      </w:pPr>
      <w:r>
        <w:tab/>
        <w:t>Sekretär</w:t>
      </w:r>
    </w:p>
    <w:p w14:paraId="4F42722E" w14:textId="43232242" w:rsidR="007E6FFF" w:rsidRDefault="007E6FFF" w:rsidP="00642C61">
      <w:pPr>
        <w:pStyle w:val="Standard1"/>
        <w:tabs>
          <w:tab w:val="right" w:pos="4536"/>
        </w:tabs>
        <w:ind w:right="140"/>
      </w:pPr>
    </w:p>
    <w:p w14:paraId="35E605C2" w14:textId="7E71DD0B" w:rsidR="007E6FFF" w:rsidRDefault="007E6FFF" w:rsidP="00642C61">
      <w:pPr>
        <w:pStyle w:val="Standard1"/>
        <w:tabs>
          <w:tab w:val="right" w:pos="4536"/>
        </w:tabs>
        <w:ind w:right="140"/>
      </w:pPr>
      <w:r>
        <w:tab/>
        <w:t>CICO, Sekretär, Kassier</w:t>
      </w:r>
    </w:p>
    <w:p w14:paraId="7139E6BB" w14:textId="555577F6" w:rsidR="00902886" w:rsidRDefault="00902886" w:rsidP="00642C61">
      <w:pPr>
        <w:pStyle w:val="Standard1"/>
        <w:tabs>
          <w:tab w:val="right" w:pos="4536"/>
        </w:tabs>
        <w:ind w:right="140"/>
      </w:pPr>
    </w:p>
    <w:p w14:paraId="4AE80516" w14:textId="689D25CD" w:rsidR="00902886" w:rsidRDefault="002C3727" w:rsidP="00642C61">
      <w:pPr>
        <w:pStyle w:val="Standard1"/>
        <w:tabs>
          <w:tab w:val="right" w:pos="4536"/>
        </w:tabs>
        <w:ind w:right="140"/>
      </w:pPr>
      <w:r>
        <w:rPr>
          <w:noProof/>
        </w:rPr>
        <w:object w:dxaOrig="1440" w:dyaOrig="1440" w14:anchorId="4BFAEAB2">
          <v:shape id="_x0000_s1037" type="#_x0000_t75" style="position:absolute;margin-left:268.95pt;margin-top:8.9pt;width:194.25pt;height:125.35pt;z-index:-251632640;mso-position-horizontal-relative:text;mso-position-vertical-relative:text">
            <v:imagedata r:id="rId29" o:title=""/>
          </v:shape>
          <o:OLEObject Type="Embed" ProgID="Visio.Drawing.15" ShapeID="_x0000_s1037" DrawAspect="Content" ObjectID="_1681745053" r:id="rId30"/>
        </w:object>
      </w:r>
    </w:p>
    <w:p w14:paraId="2F9E15F0" w14:textId="5EBC51BB" w:rsidR="00902886" w:rsidRDefault="00902886" w:rsidP="00642C61">
      <w:pPr>
        <w:pStyle w:val="Standard1"/>
        <w:tabs>
          <w:tab w:val="right" w:pos="4536"/>
        </w:tabs>
        <w:ind w:right="140"/>
      </w:pPr>
    </w:p>
    <w:p w14:paraId="79985FF3" w14:textId="65A5F87E" w:rsidR="00902886" w:rsidRDefault="00902886" w:rsidP="00642C61">
      <w:pPr>
        <w:pStyle w:val="Standard1"/>
        <w:tabs>
          <w:tab w:val="right" w:pos="4536"/>
        </w:tabs>
        <w:ind w:right="140"/>
      </w:pPr>
    </w:p>
    <w:p w14:paraId="2B3AE67F" w14:textId="657F6980" w:rsidR="00902886" w:rsidRDefault="00902886" w:rsidP="00642C61">
      <w:pPr>
        <w:pStyle w:val="Standard1"/>
        <w:tabs>
          <w:tab w:val="right" w:pos="4536"/>
        </w:tabs>
        <w:ind w:right="140"/>
      </w:pPr>
      <w:r>
        <w:tab/>
        <w:t>CICO</w:t>
      </w:r>
    </w:p>
    <w:p w14:paraId="63FF34E8" w14:textId="509D8737" w:rsidR="00902886" w:rsidRDefault="00902886" w:rsidP="00642C61">
      <w:pPr>
        <w:pStyle w:val="Standard1"/>
        <w:tabs>
          <w:tab w:val="right" w:pos="4536"/>
        </w:tabs>
        <w:ind w:right="140"/>
      </w:pPr>
    </w:p>
    <w:p w14:paraId="46592824" w14:textId="7D335825" w:rsidR="00902886" w:rsidRDefault="00902886" w:rsidP="00642C61">
      <w:pPr>
        <w:pStyle w:val="Standard1"/>
        <w:tabs>
          <w:tab w:val="right" w:pos="4536"/>
        </w:tabs>
        <w:ind w:right="140"/>
      </w:pPr>
      <w:r>
        <w:tab/>
        <w:t>Sekretär</w:t>
      </w:r>
    </w:p>
    <w:p w14:paraId="35C97303" w14:textId="0C4DFF67" w:rsidR="00902886" w:rsidRDefault="00902886" w:rsidP="00642C61">
      <w:pPr>
        <w:pStyle w:val="Standard1"/>
        <w:tabs>
          <w:tab w:val="right" w:pos="4536"/>
        </w:tabs>
        <w:ind w:right="140"/>
      </w:pPr>
    </w:p>
    <w:p w14:paraId="274BC692" w14:textId="2B688FAF" w:rsidR="00902886" w:rsidRDefault="00902886" w:rsidP="00642C61">
      <w:pPr>
        <w:pStyle w:val="Standard1"/>
        <w:tabs>
          <w:tab w:val="right" w:pos="4536"/>
        </w:tabs>
        <w:ind w:right="140"/>
      </w:pPr>
      <w:r>
        <w:tab/>
        <w:t>Sekretär</w:t>
      </w:r>
    </w:p>
    <w:p w14:paraId="655CEA50" w14:textId="3895F2AD" w:rsidR="00343118" w:rsidRDefault="00343118" w:rsidP="00642C61">
      <w:pPr>
        <w:pStyle w:val="Standard1"/>
        <w:tabs>
          <w:tab w:val="right" w:pos="4536"/>
        </w:tabs>
        <w:ind w:right="140"/>
      </w:pPr>
    </w:p>
    <w:p w14:paraId="6B8BBB19" w14:textId="6A95AFA1" w:rsidR="00343118" w:rsidRDefault="00343118" w:rsidP="00642C61">
      <w:pPr>
        <w:pStyle w:val="Standard1"/>
        <w:tabs>
          <w:tab w:val="right" w:pos="4536"/>
        </w:tabs>
        <w:ind w:right="140"/>
      </w:pPr>
    </w:p>
    <w:p w14:paraId="0B7FB5F1" w14:textId="3D739B18" w:rsidR="00343118" w:rsidRDefault="00343118">
      <w:pPr>
        <w:rPr>
          <w:rFonts w:ascii="Arial" w:eastAsia="Times New Roman" w:hAnsi="Arial"/>
          <w:spacing w:val="8"/>
          <w:sz w:val="22"/>
        </w:rPr>
      </w:pPr>
      <w:r>
        <w:br w:type="page"/>
      </w:r>
    </w:p>
    <w:p w14:paraId="1711B892" w14:textId="1BD1688F" w:rsidR="00343118" w:rsidRPr="00DC638C" w:rsidRDefault="00A20907" w:rsidP="00FA556D">
      <w:pPr>
        <w:pStyle w:val="berschrift1"/>
      </w:pPr>
      <w:r w:rsidRPr="00DC638C">
        <w:lastRenderedPageBreak/>
        <w:t>Versand von E-Mails</w:t>
      </w:r>
    </w:p>
    <w:p w14:paraId="6648ADD4" w14:textId="6A0260C6" w:rsidR="00A20907" w:rsidRDefault="00A20907" w:rsidP="00642C61">
      <w:pPr>
        <w:pStyle w:val="Standard1"/>
        <w:tabs>
          <w:tab w:val="right" w:pos="4536"/>
        </w:tabs>
        <w:ind w:right="140"/>
      </w:pPr>
    </w:p>
    <w:p w14:paraId="2415B8EE" w14:textId="3B135F3A" w:rsidR="00A20907" w:rsidRDefault="00F8366E" w:rsidP="00642C61">
      <w:pPr>
        <w:pStyle w:val="Standard1"/>
        <w:tabs>
          <w:tab w:val="right" w:pos="4536"/>
        </w:tabs>
        <w:ind w:right="140"/>
      </w:pPr>
      <w:r>
        <w:t>Wir haben jedem Rotarier des RCWK das Recht erteil</w:t>
      </w:r>
      <w:r w:rsidR="00482C3A">
        <w:t>t</w:t>
      </w:r>
      <w:r>
        <w:t>, E-Mails zu versenden.</w:t>
      </w:r>
      <w:r w:rsidR="00482C3A">
        <w:t xml:space="preserve"> Eine E-Mail </w:t>
      </w:r>
      <w:r w:rsidR="0024630D">
        <w:t>wird im BE erstellt</w:t>
      </w:r>
      <w:r w:rsidR="00361574">
        <w:t>:</w:t>
      </w:r>
    </w:p>
    <w:p w14:paraId="276036F1" w14:textId="0F2505C6" w:rsidR="0024630D" w:rsidRDefault="002626C8" w:rsidP="00642C61">
      <w:pPr>
        <w:pStyle w:val="Standard1"/>
        <w:tabs>
          <w:tab w:val="right" w:pos="4536"/>
        </w:tabs>
        <w:ind w:right="140"/>
      </w:pPr>
      <w:r>
        <w:rPr>
          <w:noProof/>
          <w:lang w:val="de-CH" w:eastAsia="de-CH"/>
        </w:rPr>
        <w:drawing>
          <wp:anchor distT="0" distB="0" distL="114300" distR="114300" simplePos="0" relativeHeight="251600384" behindDoc="0" locked="0" layoutInCell="1" allowOverlap="1" wp14:anchorId="407EB5C3" wp14:editId="34531381">
            <wp:simplePos x="0" y="0"/>
            <wp:positionH relativeFrom="margin">
              <wp:align>right</wp:align>
            </wp:positionH>
            <wp:positionV relativeFrom="paragraph">
              <wp:posOffset>141660</wp:posOffset>
            </wp:positionV>
            <wp:extent cx="5978856" cy="2019108"/>
            <wp:effectExtent l="114300" t="95250" r="117475" b="958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8856" cy="201910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8158741" w14:textId="2874426D" w:rsidR="0024630D" w:rsidRDefault="0024630D" w:rsidP="00642C61">
      <w:pPr>
        <w:pStyle w:val="Standard1"/>
        <w:tabs>
          <w:tab w:val="right" w:pos="4536"/>
        </w:tabs>
        <w:ind w:right="140"/>
      </w:pPr>
    </w:p>
    <w:p w14:paraId="2E43F77B" w14:textId="3D8CC103" w:rsidR="00FE034B" w:rsidRDefault="00FE034B" w:rsidP="00642C61">
      <w:pPr>
        <w:pStyle w:val="Standard1"/>
        <w:tabs>
          <w:tab w:val="right" w:pos="4536"/>
        </w:tabs>
        <w:ind w:right="140"/>
      </w:pPr>
    </w:p>
    <w:p w14:paraId="1B8E94B6" w14:textId="4D77EDDB" w:rsidR="003C2010" w:rsidRDefault="003C2010" w:rsidP="00642C61">
      <w:pPr>
        <w:pStyle w:val="Standard1"/>
        <w:tabs>
          <w:tab w:val="right" w:pos="4536"/>
        </w:tabs>
        <w:ind w:right="140"/>
      </w:pPr>
    </w:p>
    <w:p w14:paraId="18481769" w14:textId="1BE2181E" w:rsidR="003C2010" w:rsidRDefault="003C2010" w:rsidP="00642C61">
      <w:pPr>
        <w:pStyle w:val="Standard1"/>
        <w:tabs>
          <w:tab w:val="right" w:pos="4536"/>
        </w:tabs>
        <w:ind w:right="140"/>
      </w:pPr>
    </w:p>
    <w:p w14:paraId="210C15FA" w14:textId="65666B65" w:rsidR="003C2010" w:rsidRDefault="003C2010" w:rsidP="00642C61">
      <w:pPr>
        <w:pStyle w:val="Standard1"/>
        <w:tabs>
          <w:tab w:val="right" w:pos="4536"/>
        </w:tabs>
        <w:ind w:right="140"/>
      </w:pPr>
    </w:p>
    <w:p w14:paraId="7A56B413" w14:textId="7F10760A" w:rsidR="003C2010" w:rsidRDefault="003C2010" w:rsidP="00642C61">
      <w:pPr>
        <w:pStyle w:val="Standard1"/>
        <w:tabs>
          <w:tab w:val="right" w:pos="4536"/>
        </w:tabs>
        <w:ind w:right="140"/>
      </w:pPr>
    </w:p>
    <w:p w14:paraId="286196BA" w14:textId="54E69BAA" w:rsidR="003C2010" w:rsidRDefault="003C2010" w:rsidP="00642C61">
      <w:pPr>
        <w:pStyle w:val="Standard1"/>
        <w:tabs>
          <w:tab w:val="right" w:pos="4536"/>
        </w:tabs>
        <w:ind w:right="140"/>
      </w:pPr>
    </w:p>
    <w:p w14:paraId="29C9C1B9" w14:textId="4F18A171" w:rsidR="003C2010" w:rsidRDefault="003C2010" w:rsidP="00642C61">
      <w:pPr>
        <w:pStyle w:val="Standard1"/>
        <w:tabs>
          <w:tab w:val="right" w:pos="4536"/>
        </w:tabs>
        <w:ind w:right="140"/>
      </w:pPr>
    </w:p>
    <w:p w14:paraId="3C397F6F" w14:textId="12A6CF0B" w:rsidR="003C2010" w:rsidRDefault="003C2010" w:rsidP="00642C61">
      <w:pPr>
        <w:pStyle w:val="Standard1"/>
        <w:tabs>
          <w:tab w:val="right" w:pos="4536"/>
        </w:tabs>
        <w:ind w:right="140"/>
      </w:pPr>
    </w:p>
    <w:p w14:paraId="523B5E61" w14:textId="451AE5B6" w:rsidR="003C2010" w:rsidRDefault="002626C8" w:rsidP="00642C61">
      <w:pPr>
        <w:pStyle w:val="Standard1"/>
        <w:tabs>
          <w:tab w:val="right" w:pos="4536"/>
        </w:tabs>
        <w:ind w:right="140"/>
      </w:pPr>
      <w:r>
        <w:rPr>
          <w:noProof/>
          <w:lang w:val="de-CH" w:eastAsia="de-CH"/>
        </w:rPr>
        <w:drawing>
          <wp:anchor distT="0" distB="0" distL="114300" distR="114300" simplePos="0" relativeHeight="251602432" behindDoc="0" locked="0" layoutInCell="1" allowOverlap="1" wp14:anchorId="7EA39FE4" wp14:editId="5D7BD18E">
            <wp:simplePos x="0" y="0"/>
            <wp:positionH relativeFrom="margin">
              <wp:align>right</wp:align>
            </wp:positionH>
            <wp:positionV relativeFrom="paragraph">
              <wp:posOffset>438785</wp:posOffset>
            </wp:positionV>
            <wp:extent cx="5970905" cy="4110355"/>
            <wp:effectExtent l="114300" t="114300" r="106045" b="11874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0905" cy="41103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FCE9DB" w14:textId="18CB2A1A" w:rsidR="003C2010" w:rsidRDefault="003C2010" w:rsidP="00642C61">
      <w:pPr>
        <w:pStyle w:val="Standard1"/>
        <w:tabs>
          <w:tab w:val="right" w:pos="4536"/>
        </w:tabs>
        <w:ind w:right="140"/>
      </w:pPr>
    </w:p>
    <w:p w14:paraId="284CE815" w14:textId="5DC476DF" w:rsidR="003C2010" w:rsidRDefault="003C2010" w:rsidP="00642C61">
      <w:pPr>
        <w:pStyle w:val="Standard1"/>
        <w:tabs>
          <w:tab w:val="right" w:pos="4536"/>
        </w:tabs>
        <w:ind w:right="140"/>
      </w:pPr>
    </w:p>
    <w:p w14:paraId="51A0ED37" w14:textId="68A0785E" w:rsidR="003C2010" w:rsidRDefault="00431EB9" w:rsidP="00642C61">
      <w:pPr>
        <w:pStyle w:val="Standard1"/>
        <w:tabs>
          <w:tab w:val="right" w:pos="4536"/>
        </w:tabs>
        <w:ind w:right="140"/>
      </w:pPr>
      <w:r>
        <w:t>Form</w:t>
      </w:r>
      <w:r w:rsidR="00361574">
        <w:t>ular</w:t>
      </w:r>
      <w:r>
        <w:t xml:space="preserve"> ausfüllen. </w:t>
      </w:r>
      <w:r w:rsidR="005E32F1">
        <w:t xml:space="preserve">Es reicht, wenn der ganze </w:t>
      </w:r>
      <w:r w:rsidR="001576B2">
        <w:t>E-Mail-Text</w:t>
      </w:r>
      <w:r w:rsidR="005E32F1">
        <w:t xml:space="preserve"> inkl</w:t>
      </w:r>
      <w:r w:rsidR="00530195">
        <w:t xml:space="preserve">. </w:t>
      </w:r>
      <w:proofErr w:type="spellStart"/>
      <w:r w:rsidR="00530195">
        <w:t>Gruss</w:t>
      </w:r>
      <w:proofErr w:type="spellEnd"/>
      <w:r w:rsidR="00530195">
        <w:t xml:space="preserve"> einge</w:t>
      </w:r>
      <w:r w:rsidR="004B3A85">
        <w:t xml:space="preserve">geben wird. Unterschrift wird nicht benötigt. Anhänge </w:t>
      </w:r>
      <w:r w:rsidR="00F00755">
        <w:t>können mit Drag and Drop in das Feld Anhänge gezogen werden</w:t>
      </w:r>
      <w:r w:rsidR="00E14B3F">
        <w:t xml:space="preserve"> (beachtet, dass nicht alle Datenformate akzeptiert werden)</w:t>
      </w:r>
      <w:r w:rsidR="00F00755">
        <w:t xml:space="preserve">. </w:t>
      </w:r>
      <w:r w:rsidR="00124C21">
        <w:t xml:space="preserve">Die Knöpfe </w:t>
      </w:r>
      <w:r w:rsidR="008B2CBC">
        <w:t>„</w:t>
      </w:r>
      <w:r w:rsidR="00124C21">
        <w:t>Link zu…</w:t>
      </w:r>
      <w:r w:rsidR="008B2CBC">
        <w:t>“</w:t>
      </w:r>
      <w:r w:rsidR="00124C21">
        <w:t xml:space="preserve"> </w:t>
      </w:r>
      <w:r w:rsidR="000C5FE0">
        <w:t>können für eine normale E-Mail alle deaktiviert werden</w:t>
      </w:r>
      <w:r w:rsidR="001A0647">
        <w:t>, ansonsten nach Wunsch einschalten. Im Beispiel sind alle aktiviert.</w:t>
      </w:r>
    </w:p>
    <w:p w14:paraId="786D1F09" w14:textId="0D4C84DF" w:rsidR="001A0647" w:rsidRDefault="001A0647" w:rsidP="00642C61">
      <w:pPr>
        <w:pStyle w:val="Standard1"/>
        <w:tabs>
          <w:tab w:val="right" w:pos="4536"/>
        </w:tabs>
        <w:ind w:right="140"/>
      </w:pPr>
    </w:p>
    <w:p w14:paraId="4B92285E" w14:textId="37064DED" w:rsidR="001A0647" w:rsidRDefault="00833872" w:rsidP="00642C61">
      <w:pPr>
        <w:pStyle w:val="Standard1"/>
        <w:tabs>
          <w:tab w:val="right" w:pos="4536"/>
        </w:tabs>
        <w:ind w:right="140"/>
      </w:pPr>
      <w:r>
        <w:t>Danach speichern.</w:t>
      </w:r>
    </w:p>
    <w:p w14:paraId="63305FA2" w14:textId="51D1C170" w:rsidR="004A430D" w:rsidRDefault="004A430D" w:rsidP="00642C61">
      <w:pPr>
        <w:pStyle w:val="Standard1"/>
        <w:tabs>
          <w:tab w:val="right" w:pos="4536"/>
        </w:tabs>
        <w:ind w:right="140"/>
      </w:pPr>
    </w:p>
    <w:p w14:paraId="76F6BBA1" w14:textId="7288F670" w:rsidR="004A430D" w:rsidRDefault="004A430D" w:rsidP="00642C61">
      <w:pPr>
        <w:pStyle w:val="Standard1"/>
        <w:tabs>
          <w:tab w:val="right" w:pos="4536"/>
        </w:tabs>
        <w:ind w:right="140"/>
      </w:pPr>
    </w:p>
    <w:p w14:paraId="0B6316B5" w14:textId="7080036E" w:rsidR="004A430D" w:rsidRDefault="002626C8" w:rsidP="00642C61">
      <w:pPr>
        <w:pStyle w:val="Standard1"/>
        <w:tabs>
          <w:tab w:val="right" w:pos="4536"/>
        </w:tabs>
        <w:ind w:right="140"/>
      </w:pPr>
      <w:r>
        <w:rPr>
          <w:noProof/>
          <w:lang w:val="de-CH" w:eastAsia="de-CH"/>
        </w:rPr>
        <w:drawing>
          <wp:anchor distT="0" distB="0" distL="114300" distR="114300" simplePos="0" relativeHeight="251605504" behindDoc="0" locked="0" layoutInCell="1" allowOverlap="1" wp14:anchorId="7B88CC61" wp14:editId="7E32A135">
            <wp:simplePos x="0" y="0"/>
            <wp:positionH relativeFrom="margin">
              <wp:align>right</wp:align>
            </wp:positionH>
            <wp:positionV relativeFrom="paragraph">
              <wp:posOffset>472440</wp:posOffset>
            </wp:positionV>
            <wp:extent cx="5960745" cy="3825875"/>
            <wp:effectExtent l="114300" t="114300" r="116205" b="11747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60745" cy="38258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6BEE">
        <w:t>In der Vorschau kann das E-Mail betrachtet werden, so wie es versendet wird</w:t>
      </w:r>
    </w:p>
    <w:p w14:paraId="6719F160" w14:textId="150DC1F8" w:rsidR="004A430D" w:rsidRDefault="007A6DF2" w:rsidP="00642C61">
      <w:pPr>
        <w:pStyle w:val="Standard1"/>
        <w:tabs>
          <w:tab w:val="right" w:pos="4536"/>
        </w:tabs>
        <w:ind w:right="140"/>
      </w:pPr>
      <w:r>
        <w:t xml:space="preserve">Um zu sehen, wie das E-Mail </w:t>
      </w:r>
      <w:r w:rsidR="00F333F1">
        <w:t xml:space="preserve">auch wirklich ankommt, kann man sich ein </w:t>
      </w:r>
      <w:r w:rsidR="001576B2">
        <w:t>Test-E-Mail</w:t>
      </w:r>
      <w:r w:rsidR="00F333F1">
        <w:t xml:space="preserve"> senden, einfach die eigene </w:t>
      </w:r>
      <w:proofErr w:type="gramStart"/>
      <w:r w:rsidR="00F333F1">
        <w:t xml:space="preserve">E-Mail </w:t>
      </w:r>
      <w:r w:rsidR="004E0DDE">
        <w:t>Adresse</w:t>
      </w:r>
      <w:proofErr w:type="gramEnd"/>
      <w:r w:rsidR="004E0DDE">
        <w:t xml:space="preserve"> eintragen und </w:t>
      </w:r>
      <w:r w:rsidR="008311D2">
        <w:t>„</w:t>
      </w:r>
      <w:r w:rsidR="004E0DDE">
        <w:t>Testnachricht senden</w:t>
      </w:r>
      <w:r w:rsidR="008311D2">
        <w:t>“</w:t>
      </w:r>
      <w:r w:rsidR="004E0DDE">
        <w:t xml:space="preserve"> klicken.</w:t>
      </w:r>
    </w:p>
    <w:p w14:paraId="713B7DA4" w14:textId="66AD6F84" w:rsidR="00542166" w:rsidRDefault="00542166" w:rsidP="00642C61">
      <w:pPr>
        <w:pStyle w:val="Standard1"/>
        <w:tabs>
          <w:tab w:val="right" w:pos="4536"/>
        </w:tabs>
        <w:ind w:right="140"/>
      </w:pPr>
    </w:p>
    <w:p w14:paraId="1FEC6A10" w14:textId="04EBB3DE" w:rsidR="00542166" w:rsidRDefault="000F39E9" w:rsidP="00642C61">
      <w:pPr>
        <w:pStyle w:val="Standard1"/>
        <w:tabs>
          <w:tab w:val="right" w:pos="4536"/>
        </w:tabs>
        <w:ind w:right="140"/>
      </w:pPr>
      <w:r>
        <w:rPr>
          <w:noProof/>
          <w:lang w:val="de-CH" w:eastAsia="de-CH"/>
        </w:rPr>
        <w:drawing>
          <wp:anchor distT="0" distB="0" distL="114300" distR="114300" simplePos="0" relativeHeight="251607552" behindDoc="0" locked="0" layoutInCell="1" allowOverlap="1" wp14:anchorId="2103011D" wp14:editId="13EA5A17">
            <wp:simplePos x="0" y="0"/>
            <wp:positionH relativeFrom="margin">
              <wp:posOffset>72390</wp:posOffset>
            </wp:positionH>
            <wp:positionV relativeFrom="paragraph">
              <wp:posOffset>339725</wp:posOffset>
            </wp:positionV>
            <wp:extent cx="5937250" cy="2708910"/>
            <wp:effectExtent l="114300" t="95250" r="120650" b="9144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7250" cy="270891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Weiter geht es zum Versand</w:t>
      </w:r>
    </w:p>
    <w:p w14:paraId="5CDD26CD" w14:textId="31AB6730" w:rsidR="000F39E9" w:rsidRDefault="00B73C08" w:rsidP="00642C61">
      <w:pPr>
        <w:pStyle w:val="Standard1"/>
        <w:tabs>
          <w:tab w:val="right" w:pos="4536"/>
        </w:tabs>
        <w:ind w:right="140"/>
      </w:pPr>
      <w:r>
        <w:t xml:space="preserve">Hier zuerst die </w:t>
      </w:r>
      <w:r w:rsidR="00F03814">
        <w:t>„</w:t>
      </w:r>
      <w:r>
        <w:t>Empfängergruppe</w:t>
      </w:r>
      <w:r w:rsidR="00F03814">
        <w:t>“</w:t>
      </w:r>
      <w:r>
        <w:t xml:space="preserve"> wählen</w:t>
      </w:r>
      <w:r w:rsidR="00D50D95">
        <w:t xml:space="preserve">. In diesem Beispiel </w:t>
      </w:r>
      <w:r w:rsidR="00E320B5">
        <w:t>a</w:t>
      </w:r>
      <w:r w:rsidR="00D50D95">
        <w:t xml:space="preserve">lle unsere aktiven Mitglieder und unsere Wörishofer Kollegen, die </w:t>
      </w:r>
      <w:r w:rsidR="0048481B">
        <w:t>in diesem Verteiler aufgenommen wurden. Die Verteilerlisten verwaltet der Sekretär und der CICO.</w:t>
      </w:r>
    </w:p>
    <w:p w14:paraId="6991D788" w14:textId="606A89CF" w:rsidR="00814E7C" w:rsidRDefault="00814E7C">
      <w:pPr>
        <w:rPr>
          <w:rFonts w:ascii="Arial" w:eastAsia="Times New Roman" w:hAnsi="Arial"/>
          <w:spacing w:val="8"/>
          <w:sz w:val="22"/>
        </w:rPr>
      </w:pPr>
      <w:r>
        <w:br w:type="page"/>
      </w:r>
    </w:p>
    <w:p w14:paraId="7B46A35A" w14:textId="400F3198" w:rsidR="000F39E9" w:rsidRDefault="00012808" w:rsidP="00642C61">
      <w:pPr>
        <w:pStyle w:val="Standard1"/>
        <w:tabs>
          <w:tab w:val="right" w:pos="4536"/>
        </w:tabs>
        <w:ind w:right="140"/>
      </w:pPr>
      <w:r>
        <w:lastRenderedPageBreak/>
        <w:t xml:space="preserve">Ist alles bereit zum </w:t>
      </w:r>
      <w:r w:rsidR="00ED6EB3">
        <w:t>S</w:t>
      </w:r>
      <w:r>
        <w:t xml:space="preserve">enden, muss dieser Status </w:t>
      </w:r>
      <w:r w:rsidR="00ED6EB3">
        <w:t xml:space="preserve">im Feld </w:t>
      </w:r>
      <w:r w:rsidR="00F03814">
        <w:t>„Status“</w:t>
      </w:r>
      <w:r w:rsidR="007B66CB">
        <w:t xml:space="preserve"> </w:t>
      </w:r>
      <w:r w:rsidR="00ED6EB3">
        <w:t>gesetzt werden:</w:t>
      </w:r>
    </w:p>
    <w:p w14:paraId="2A2D8E7F" w14:textId="17A257B5" w:rsidR="00ED6EB3" w:rsidRDefault="00ED6EB3" w:rsidP="00642C61">
      <w:pPr>
        <w:pStyle w:val="Standard1"/>
        <w:tabs>
          <w:tab w:val="right" w:pos="4536"/>
        </w:tabs>
        <w:ind w:right="140"/>
      </w:pPr>
      <w:r>
        <w:rPr>
          <w:noProof/>
          <w:lang w:val="de-CH" w:eastAsia="de-CH"/>
        </w:rPr>
        <w:drawing>
          <wp:anchor distT="0" distB="0" distL="114300" distR="114300" simplePos="0" relativeHeight="251610624" behindDoc="0" locked="0" layoutInCell="1" allowOverlap="1" wp14:anchorId="53A5B248" wp14:editId="59754F15">
            <wp:simplePos x="0" y="0"/>
            <wp:positionH relativeFrom="margin">
              <wp:align>left</wp:align>
            </wp:positionH>
            <wp:positionV relativeFrom="paragraph">
              <wp:posOffset>215900</wp:posOffset>
            </wp:positionV>
            <wp:extent cx="4114800" cy="723265"/>
            <wp:effectExtent l="114300" t="76200" r="114300" b="7683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15596" cy="741449"/>
                    </a:xfrm>
                    <a:prstGeom prst="rect">
                      <a:avLst/>
                    </a:prstGeom>
                    <a:solidFill>
                      <a:schemeClr val="bg1">
                        <a:lumMod val="85000"/>
                      </a:schemeClr>
                    </a:solidFill>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F50126" w14:textId="1B0F25EE" w:rsidR="0058443D" w:rsidRDefault="00876E87" w:rsidP="00642C61">
      <w:pPr>
        <w:pStyle w:val="Standard1"/>
        <w:tabs>
          <w:tab w:val="right" w:pos="4536"/>
        </w:tabs>
        <w:ind w:right="140"/>
      </w:pPr>
      <w:r>
        <w:t xml:space="preserve">Bemerkung: </w:t>
      </w:r>
      <w:r w:rsidR="0058443D">
        <w:t xml:space="preserve">Macht man diesen Schritt nicht, kann das Dokument </w:t>
      </w:r>
      <w:r w:rsidR="007B66CB">
        <w:t>bei Drücken</w:t>
      </w:r>
      <w:r w:rsidR="0058443D">
        <w:t xml:space="preserve"> von </w:t>
      </w:r>
      <w:r w:rsidR="007B66CB">
        <w:t>„</w:t>
      </w:r>
      <w:r w:rsidR="0058443D">
        <w:t>Speichern</w:t>
      </w:r>
      <w:r w:rsidR="007B66CB">
        <w:t>“</w:t>
      </w:r>
      <w:r w:rsidR="0058443D">
        <w:t xml:space="preserve"> </w:t>
      </w:r>
      <w:r w:rsidR="004449C8">
        <w:t>als Entwurf beibehalten werden und erlaubt so eine spätere Bearbeitung.</w:t>
      </w:r>
    </w:p>
    <w:p w14:paraId="28D17521" w14:textId="4F74208A" w:rsidR="0058443D" w:rsidRDefault="0058443D" w:rsidP="00642C61">
      <w:pPr>
        <w:pStyle w:val="Standard1"/>
        <w:tabs>
          <w:tab w:val="right" w:pos="4536"/>
        </w:tabs>
        <w:ind w:right="140"/>
      </w:pPr>
    </w:p>
    <w:p w14:paraId="0C93159C" w14:textId="5C480133" w:rsidR="0058443D" w:rsidRDefault="0058443D" w:rsidP="00642C61">
      <w:pPr>
        <w:pStyle w:val="Standard1"/>
        <w:tabs>
          <w:tab w:val="right" w:pos="4536"/>
        </w:tabs>
        <w:ind w:right="140"/>
      </w:pPr>
    </w:p>
    <w:p w14:paraId="285661DD" w14:textId="5783FAA4" w:rsidR="00ED6EB3" w:rsidRDefault="00ED6EB3" w:rsidP="00642C61">
      <w:pPr>
        <w:pStyle w:val="Standard1"/>
        <w:tabs>
          <w:tab w:val="right" w:pos="4536"/>
        </w:tabs>
        <w:ind w:right="140"/>
      </w:pPr>
      <w:r>
        <w:t>Dann muss der Versand terminiert werden</w:t>
      </w:r>
      <w:r w:rsidR="00876E87">
        <w:t>:</w:t>
      </w:r>
    </w:p>
    <w:p w14:paraId="1A608833" w14:textId="5223F72A" w:rsidR="00ED6EB3" w:rsidRDefault="00583EBC" w:rsidP="00642C61">
      <w:pPr>
        <w:pStyle w:val="Standard1"/>
        <w:tabs>
          <w:tab w:val="right" w:pos="4536"/>
        </w:tabs>
        <w:ind w:right="140"/>
      </w:pPr>
      <w:r>
        <w:rPr>
          <w:noProof/>
          <w:lang w:val="de-CH" w:eastAsia="de-CH"/>
        </w:rPr>
        <w:drawing>
          <wp:anchor distT="0" distB="0" distL="114300" distR="114300" simplePos="0" relativeHeight="251612672" behindDoc="0" locked="0" layoutInCell="1" allowOverlap="1" wp14:anchorId="74EF104A" wp14:editId="5CCC1293">
            <wp:simplePos x="0" y="0"/>
            <wp:positionH relativeFrom="column">
              <wp:posOffset>24765</wp:posOffset>
            </wp:positionH>
            <wp:positionV relativeFrom="paragraph">
              <wp:posOffset>269240</wp:posOffset>
            </wp:positionV>
            <wp:extent cx="4610100" cy="3123565"/>
            <wp:effectExtent l="95250" t="95250" r="95250" b="9588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10100" cy="31235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26F2AA" w14:textId="52BE3893" w:rsidR="00583EBC" w:rsidRDefault="007359D5" w:rsidP="00642C61">
      <w:pPr>
        <w:pStyle w:val="Standard1"/>
        <w:tabs>
          <w:tab w:val="right" w:pos="4536"/>
        </w:tabs>
        <w:ind w:right="140"/>
      </w:pPr>
      <w:r>
        <w:t>Datum wählen</w:t>
      </w:r>
      <w:r w:rsidR="000F6F38">
        <w:t xml:space="preserve"> und automatisch folgend die Uhrzeit in der Zukunft. Alternativ kann </w:t>
      </w:r>
      <w:r w:rsidR="00AE4A5F">
        <w:t>„</w:t>
      </w:r>
      <w:r w:rsidR="000F6F38">
        <w:t>Today</w:t>
      </w:r>
      <w:r w:rsidR="00AE4A5F">
        <w:t>“</w:t>
      </w:r>
      <w:r w:rsidR="000F6F38">
        <w:t xml:space="preserve"> gewählt </w:t>
      </w:r>
      <w:r w:rsidR="001D288D">
        <w:t>werden und der Versand erfolgt auf den nächstmöglichen Termin.</w:t>
      </w:r>
    </w:p>
    <w:p w14:paraId="1D3D1C8C" w14:textId="4C7CD8FC" w:rsidR="001D288D" w:rsidRDefault="001D288D" w:rsidP="00642C61">
      <w:pPr>
        <w:pStyle w:val="Standard1"/>
        <w:tabs>
          <w:tab w:val="right" w:pos="4536"/>
        </w:tabs>
        <w:ind w:right="140"/>
      </w:pPr>
    </w:p>
    <w:p w14:paraId="6C9D293D" w14:textId="0BBC56C1" w:rsidR="001D288D" w:rsidRDefault="004D4872" w:rsidP="00642C61">
      <w:pPr>
        <w:pStyle w:val="Standard1"/>
        <w:tabs>
          <w:tab w:val="right" w:pos="4536"/>
        </w:tabs>
        <w:ind w:right="140"/>
      </w:pPr>
      <w:r>
        <w:rPr>
          <w:noProof/>
          <w:lang w:val="de-CH" w:eastAsia="de-CH"/>
        </w:rPr>
        <w:drawing>
          <wp:anchor distT="0" distB="0" distL="114300" distR="114300" simplePos="0" relativeHeight="251619840" behindDoc="0" locked="0" layoutInCell="1" allowOverlap="1" wp14:anchorId="05BCB347" wp14:editId="081BDD30">
            <wp:simplePos x="0" y="0"/>
            <wp:positionH relativeFrom="margin">
              <wp:posOffset>53340</wp:posOffset>
            </wp:positionH>
            <wp:positionV relativeFrom="paragraph">
              <wp:posOffset>482600</wp:posOffset>
            </wp:positionV>
            <wp:extent cx="4533900" cy="1401445"/>
            <wp:effectExtent l="95250" t="95250" r="95250" b="10350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533900" cy="14014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F4D7F">
        <w:t xml:space="preserve">Wichtig ist nun, dass ihr </w:t>
      </w:r>
      <w:r w:rsidR="00F02860">
        <w:t xml:space="preserve">die </w:t>
      </w:r>
      <w:r w:rsidR="00003803">
        <w:t xml:space="preserve">im Feld </w:t>
      </w:r>
      <w:r w:rsidR="00206188">
        <w:t>„</w:t>
      </w:r>
      <w:r w:rsidR="00F02860">
        <w:t>Antwort</w:t>
      </w:r>
      <w:r w:rsidR="00003803">
        <w:t xml:space="preserve"> an</w:t>
      </w:r>
      <w:r w:rsidR="00206188">
        <w:t>“</w:t>
      </w:r>
      <w:r w:rsidR="004054AA">
        <w:t xml:space="preserve"> die</w:t>
      </w:r>
      <w:r w:rsidR="00F02860">
        <w:t xml:space="preserve"> </w:t>
      </w:r>
      <w:r w:rsidR="00AE4A5F">
        <w:t>E-Mail-Adresse</w:t>
      </w:r>
      <w:r w:rsidR="00F02860">
        <w:t xml:space="preserve"> </w:t>
      </w:r>
      <w:r w:rsidR="00206188">
        <w:t>eintragt</w:t>
      </w:r>
      <w:r w:rsidR="00F02860">
        <w:t xml:space="preserve">, an welche die Empfänger </w:t>
      </w:r>
      <w:r w:rsidR="00426278">
        <w:t>antworten sollen.</w:t>
      </w:r>
    </w:p>
    <w:p w14:paraId="6935ECA0" w14:textId="4A0B883B" w:rsidR="00426278" w:rsidRDefault="004D5BEC" w:rsidP="00642C61">
      <w:pPr>
        <w:pStyle w:val="Standard1"/>
        <w:tabs>
          <w:tab w:val="right" w:pos="4536"/>
        </w:tabs>
        <w:ind w:right="140"/>
      </w:pPr>
      <w:r>
        <w:t>Durch den Speicher</w:t>
      </w:r>
      <w:r w:rsidR="00361574">
        <w:t>-B</w:t>
      </w:r>
      <w:r>
        <w:t>efehl wird nach einer Bestätigung das E-Mail versendet</w:t>
      </w:r>
      <w:r w:rsidR="00833872">
        <w:t>.</w:t>
      </w:r>
    </w:p>
    <w:p w14:paraId="637887ED" w14:textId="374FCCBF" w:rsidR="00814E7C" w:rsidRDefault="00814E7C">
      <w:pPr>
        <w:rPr>
          <w:rFonts w:ascii="Arial" w:eastAsia="Times New Roman" w:hAnsi="Arial"/>
          <w:spacing w:val="8"/>
          <w:sz w:val="22"/>
        </w:rPr>
      </w:pPr>
      <w:r>
        <w:br w:type="page"/>
      </w:r>
    </w:p>
    <w:p w14:paraId="77BCBAC6" w14:textId="3F296AD2" w:rsidR="00B2659A" w:rsidRDefault="00075B0A" w:rsidP="00642C61">
      <w:pPr>
        <w:pStyle w:val="Standard1"/>
        <w:tabs>
          <w:tab w:val="right" w:pos="4536"/>
        </w:tabs>
        <w:ind w:right="140"/>
      </w:pPr>
      <w:r>
        <w:lastRenderedPageBreak/>
        <w:t xml:space="preserve">Will man nur </w:t>
      </w:r>
      <w:r w:rsidR="0056703A">
        <w:t>einzelne Empfänger ansprechen</w:t>
      </w:r>
      <w:r w:rsidR="00361574">
        <w:t>,</w:t>
      </w:r>
      <w:r w:rsidR="0056703A">
        <w:t xml:space="preserve"> kann das im Menu </w:t>
      </w:r>
      <w:r w:rsidR="00B95B7C">
        <w:t>„</w:t>
      </w:r>
      <w:r w:rsidR="0056703A">
        <w:t>Einzelne Empfänger</w:t>
      </w:r>
      <w:r w:rsidR="00381F45">
        <w:t>“</w:t>
      </w:r>
      <w:r w:rsidR="0056703A">
        <w:t xml:space="preserve"> </w:t>
      </w:r>
      <w:r w:rsidR="00ED6EF3">
        <w:t>hinzufügen:</w:t>
      </w:r>
    </w:p>
    <w:p w14:paraId="138AF749" w14:textId="5898F69B" w:rsidR="00ED6EF3" w:rsidRDefault="00ED6EF3" w:rsidP="00642C61">
      <w:pPr>
        <w:pStyle w:val="Standard1"/>
        <w:tabs>
          <w:tab w:val="right" w:pos="4536"/>
        </w:tabs>
        <w:ind w:right="140"/>
      </w:pPr>
      <w:r>
        <w:rPr>
          <w:noProof/>
          <w:lang w:val="de-CH" w:eastAsia="de-CH"/>
        </w:rPr>
        <w:drawing>
          <wp:anchor distT="0" distB="0" distL="114300" distR="114300" simplePos="0" relativeHeight="251622912" behindDoc="0" locked="0" layoutInCell="1" allowOverlap="1" wp14:anchorId="15980A6C" wp14:editId="5976D645">
            <wp:simplePos x="0" y="0"/>
            <wp:positionH relativeFrom="column">
              <wp:posOffset>43815</wp:posOffset>
            </wp:positionH>
            <wp:positionV relativeFrom="paragraph">
              <wp:posOffset>241300</wp:posOffset>
            </wp:positionV>
            <wp:extent cx="5497200" cy="1868400"/>
            <wp:effectExtent l="114300" t="95250" r="122555" b="9398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97200" cy="18684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C638C">
        <w:t>Danach die benötigten Felder befüllen.</w:t>
      </w:r>
    </w:p>
    <w:p w14:paraId="4D88F4D4" w14:textId="77DEEE60" w:rsidR="00DC638C" w:rsidRDefault="00DC638C" w:rsidP="00642C61">
      <w:pPr>
        <w:pStyle w:val="Standard1"/>
        <w:tabs>
          <w:tab w:val="right" w:pos="4536"/>
        </w:tabs>
        <w:ind w:right="140"/>
      </w:pPr>
    </w:p>
    <w:p w14:paraId="22601EC9" w14:textId="58B6309A" w:rsidR="00DC638C" w:rsidRDefault="00DC638C" w:rsidP="00642C61">
      <w:pPr>
        <w:pStyle w:val="Standard1"/>
        <w:tabs>
          <w:tab w:val="right" w:pos="4536"/>
        </w:tabs>
        <w:ind w:right="140"/>
      </w:pPr>
    </w:p>
    <w:p w14:paraId="6CBFF9ED" w14:textId="7029CCB0" w:rsidR="00B2659A" w:rsidRDefault="00BD6214" w:rsidP="00FA556D">
      <w:pPr>
        <w:pStyle w:val="berschrift1"/>
      </w:pPr>
      <w:r>
        <w:t>Versand von Newsletters</w:t>
      </w:r>
    </w:p>
    <w:p w14:paraId="609D1AE8" w14:textId="5DCAB1AF" w:rsidR="00BD6214" w:rsidRDefault="00BD6214" w:rsidP="00642C61">
      <w:pPr>
        <w:pStyle w:val="Standard1"/>
        <w:tabs>
          <w:tab w:val="right" w:pos="4536"/>
        </w:tabs>
        <w:ind w:right="140"/>
      </w:pPr>
    </w:p>
    <w:p w14:paraId="4BDB95BC" w14:textId="27002F75" w:rsidR="00BD6214" w:rsidRDefault="00BD6214" w:rsidP="00642C61">
      <w:pPr>
        <w:pStyle w:val="Standard1"/>
        <w:tabs>
          <w:tab w:val="right" w:pos="4536"/>
        </w:tabs>
        <w:ind w:right="140"/>
      </w:pPr>
      <w:r>
        <w:t xml:space="preserve">Die Erstellung </w:t>
      </w:r>
      <w:r w:rsidR="00361574">
        <w:t xml:space="preserve">von Newsletters </w:t>
      </w:r>
      <w:r>
        <w:t>erfolgt nach dem gleichen Pri</w:t>
      </w:r>
      <w:r w:rsidR="00947347">
        <w:t>n</w:t>
      </w:r>
      <w:r>
        <w:t xml:space="preserve">zip wie </w:t>
      </w:r>
      <w:r w:rsidR="00947347">
        <w:t>eine E-Mail</w:t>
      </w:r>
      <w:r w:rsidR="00886682">
        <w:t xml:space="preserve"> mit dem Beginn in der Rubrik Allgemein. </w:t>
      </w:r>
      <w:r w:rsidR="00BB44A2">
        <w:t>Nachfolgend sind die Abweichungen beschrieben.</w:t>
      </w:r>
    </w:p>
    <w:p w14:paraId="6EEA30CE" w14:textId="3B4EC84C" w:rsidR="00BB44A2" w:rsidRDefault="00BB44A2" w:rsidP="00642C61">
      <w:pPr>
        <w:pStyle w:val="Standard1"/>
        <w:tabs>
          <w:tab w:val="right" w:pos="4536"/>
        </w:tabs>
        <w:ind w:right="140"/>
      </w:pPr>
    </w:p>
    <w:p w14:paraId="71705A9E" w14:textId="5866D2DD" w:rsidR="00426278" w:rsidRDefault="00047EBD" w:rsidP="00642C61">
      <w:pPr>
        <w:pStyle w:val="Standard1"/>
        <w:tabs>
          <w:tab w:val="right" w:pos="4536"/>
        </w:tabs>
        <w:ind w:right="140"/>
      </w:pPr>
      <w:r>
        <w:rPr>
          <w:noProof/>
          <w:lang w:val="de-CH" w:eastAsia="de-CH"/>
        </w:rPr>
        <w:drawing>
          <wp:anchor distT="0" distB="0" distL="114300" distR="114300" simplePos="0" relativeHeight="251624960" behindDoc="0" locked="0" layoutInCell="1" allowOverlap="1" wp14:anchorId="40C232F9" wp14:editId="2693F04E">
            <wp:simplePos x="0" y="0"/>
            <wp:positionH relativeFrom="margin">
              <wp:posOffset>-19685</wp:posOffset>
            </wp:positionH>
            <wp:positionV relativeFrom="paragraph">
              <wp:posOffset>386715</wp:posOffset>
            </wp:positionV>
            <wp:extent cx="5549900" cy="3020695"/>
            <wp:effectExtent l="133350" t="95250" r="107950" b="10350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49900" cy="30206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B44A2">
        <w:t>Sichtbarkeit</w:t>
      </w:r>
    </w:p>
    <w:p w14:paraId="1293EB48" w14:textId="63791F0A" w:rsidR="00426278" w:rsidRDefault="00426278" w:rsidP="00642C61">
      <w:pPr>
        <w:pStyle w:val="Standard1"/>
        <w:tabs>
          <w:tab w:val="right" w:pos="4536"/>
        </w:tabs>
        <w:ind w:right="140"/>
      </w:pPr>
    </w:p>
    <w:p w14:paraId="25B6190B" w14:textId="0A8157D8" w:rsidR="002660C1" w:rsidRDefault="00650C11" w:rsidP="002660C1">
      <w:pPr>
        <w:pStyle w:val="Standard1"/>
        <w:tabs>
          <w:tab w:val="right" w:pos="4536"/>
        </w:tabs>
        <w:ind w:right="140"/>
      </w:pPr>
      <w:r>
        <w:t xml:space="preserve">Die Einstellungen </w:t>
      </w:r>
      <w:r w:rsidR="009564B4">
        <w:t>„</w:t>
      </w:r>
      <w:r>
        <w:t>Wer kann den Inhalt sehen</w:t>
      </w:r>
      <w:r w:rsidR="009564B4">
        <w:t>“</w:t>
      </w:r>
      <w:r>
        <w:t xml:space="preserve"> entsprechend wählen. </w:t>
      </w:r>
      <w:r w:rsidR="005A5E7F">
        <w:t xml:space="preserve">Das ist wichtig, weil die Newsletter im Frontend sichtbar sind </w:t>
      </w:r>
      <w:r w:rsidR="00896F39">
        <w:t>(das ist ein wesentlicher Unterscheid zum E-Mail</w:t>
      </w:r>
      <w:r w:rsidR="00BF0B12">
        <w:t xml:space="preserve">) </w:t>
      </w:r>
      <w:r w:rsidR="005A5E7F">
        <w:t>und nicht nur an die Empfänger versendet werden.</w:t>
      </w:r>
      <w:r w:rsidR="008D0182">
        <w:t xml:space="preserve"> Es kann auch gewählt und eingestellt werden, ob der Newsletter im Karussell angezeigt wird</w:t>
      </w:r>
      <w:r w:rsidR="003C1F1D">
        <w:t xml:space="preserve">. Bitte </w:t>
      </w:r>
      <w:r w:rsidR="003C1F1D" w:rsidRPr="00773B32">
        <w:rPr>
          <w:b/>
          <w:bCs/>
        </w:rPr>
        <w:t>immer ein Start und ein Enddatum bestimmen</w:t>
      </w:r>
      <w:r w:rsidR="003C1F1D">
        <w:t xml:space="preserve">. Will man den Newsletter </w:t>
      </w:r>
      <w:r w:rsidR="0084610A">
        <w:t xml:space="preserve">auch in den Clubs in unserem Distrikt publizieren, so kann das am Schluss </w:t>
      </w:r>
      <w:r w:rsidR="00013610">
        <w:t>bestimmt werden. Speichern nicht vergessen</w:t>
      </w:r>
      <w:r w:rsidR="00ED319D">
        <w:t>.</w:t>
      </w:r>
      <w:r w:rsidR="002660C1">
        <w:br w:type="page"/>
      </w:r>
    </w:p>
    <w:p w14:paraId="0CAE13AA" w14:textId="4F3B76ED" w:rsidR="003960C1" w:rsidRDefault="002626C8" w:rsidP="00642C61">
      <w:pPr>
        <w:pStyle w:val="Standard1"/>
        <w:tabs>
          <w:tab w:val="right" w:pos="4536"/>
        </w:tabs>
        <w:ind w:right="140"/>
      </w:pPr>
      <w:r>
        <w:rPr>
          <w:noProof/>
          <w:lang w:val="de-CH" w:eastAsia="de-CH"/>
        </w:rPr>
        <w:lastRenderedPageBreak/>
        <w:drawing>
          <wp:anchor distT="0" distB="0" distL="114300" distR="114300" simplePos="0" relativeHeight="251628032" behindDoc="0" locked="0" layoutInCell="1" allowOverlap="1" wp14:anchorId="58CC0839" wp14:editId="46A27486">
            <wp:simplePos x="0" y="0"/>
            <wp:positionH relativeFrom="margin">
              <wp:align>right</wp:align>
            </wp:positionH>
            <wp:positionV relativeFrom="paragraph">
              <wp:posOffset>956945</wp:posOffset>
            </wp:positionV>
            <wp:extent cx="6015355" cy="3140710"/>
            <wp:effectExtent l="114300" t="95250" r="118745" b="9779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5938"/>
                    <a:stretch/>
                  </pic:blipFill>
                  <pic:spPr bwMode="auto">
                    <a:xfrm>
                      <a:off x="0" y="0"/>
                      <a:ext cx="6015355" cy="31407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0C1">
        <w:t>Ein Newsletter</w:t>
      </w:r>
      <w:r w:rsidR="00886682">
        <w:t xml:space="preserve"> besteht </w:t>
      </w:r>
      <w:r w:rsidR="00814F70">
        <w:t xml:space="preserve">typischerweise aus Artikeln, </w:t>
      </w:r>
      <w:r w:rsidR="00071455">
        <w:t xml:space="preserve">die bereits vorhanden sind, wie zum Beispiel eine Veranstaltung (ein </w:t>
      </w:r>
      <w:r w:rsidR="0017745E">
        <w:t>Anlass wie ein Lunch usw.). Es k</w:t>
      </w:r>
      <w:r w:rsidR="00773B32">
        <w:t>a</w:t>
      </w:r>
      <w:r w:rsidR="0017745E">
        <w:t xml:space="preserve">nn auch auf ein </w:t>
      </w:r>
      <w:r w:rsidR="00EC6645">
        <w:t xml:space="preserve">Projekt oder auf eine Fotogalerie verwiesen werden. Das wird im Menu </w:t>
      </w:r>
      <w:r w:rsidR="00346E9F">
        <w:t xml:space="preserve">Wichtigste Artikel, </w:t>
      </w:r>
      <w:r w:rsidR="00AB7B21">
        <w:t>„+</w:t>
      </w:r>
      <w:r w:rsidR="00346E9F">
        <w:t>Artikel hinzufügen</w:t>
      </w:r>
      <w:r w:rsidR="00AB7B21">
        <w:t>“</w:t>
      </w:r>
      <w:r w:rsidR="00346E9F">
        <w:t xml:space="preserve"> gemacht.</w:t>
      </w:r>
    </w:p>
    <w:p w14:paraId="23D7E555" w14:textId="3E90ACA1" w:rsidR="00346E9F" w:rsidRDefault="00346E9F" w:rsidP="00642C61">
      <w:pPr>
        <w:pStyle w:val="Standard1"/>
        <w:tabs>
          <w:tab w:val="right" w:pos="4536"/>
        </w:tabs>
        <w:ind w:right="140"/>
      </w:pPr>
    </w:p>
    <w:p w14:paraId="4535E512" w14:textId="4BE53F63" w:rsidR="00ED319D" w:rsidRDefault="00140E13" w:rsidP="00642C61">
      <w:pPr>
        <w:pStyle w:val="Standard1"/>
        <w:tabs>
          <w:tab w:val="right" w:pos="4536"/>
        </w:tabs>
        <w:ind w:right="140"/>
      </w:pPr>
      <w:r>
        <w:t>Die entsprechenden Artikel auswählen und speichern.</w:t>
      </w:r>
    </w:p>
    <w:p w14:paraId="713A16DC" w14:textId="2AE6BA27" w:rsidR="00140E13" w:rsidRDefault="009C4B63" w:rsidP="00642C61">
      <w:pPr>
        <w:pStyle w:val="Standard1"/>
        <w:tabs>
          <w:tab w:val="right" w:pos="4536"/>
        </w:tabs>
        <w:ind w:right="140"/>
      </w:pPr>
      <w:r>
        <w:rPr>
          <w:noProof/>
          <w:lang w:val="de-CH" w:eastAsia="de-CH"/>
        </w:rPr>
        <w:drawing>
          <wp:anchor distT="0" distB="0" distL="114300" distR="114300" simplePos="0" relativeHeight="251631104" behindDoc="0" locked="0" layoutInCell="1" allowOverlap="1" wp14:anchorId="28C6812E" wp14:editId="54F52186">
            <wp:simplePos x="0" y="0"/>
            <wp:positionH relativeFrom="margin">
              <wp:posOffset>-1482</wp:posOffset>
            </wp:positionH>
            <wp:positionV relativeFrom="paragraph">
              <wp:posOffset>269875</wp:posOffset>
            </wp:positionV>
            <wp:extent cx="6119495" cy="939165"/>
            <wp:effectExtent l="133350" t="76200" r="128905" b="7048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9495" cy="9391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B08B29" w14:textId="3DCF6548" w:rsidR="00F71186" w:rsidRDefault="002358AB" w:rsidP="00642C61">
      <w:pPr>
        <w:pStyle w:val="Standard1"/>
        <w:tabs>
          <w:tab w:val="right" w:pos="4536"/>
        </w:tabs>
        <w:ind w:right="140"/>
      </w:pPr>
      <w:r>
        <w:rPr>
          <w:noProof/>
          <w:lang w:val="de-CH" w:eastAsia="de-CH"/>
        </w:rPr>
        <w:drawing>
          <wp:anchor distT="0" distB="0" distL="114300" distR="114300" simplePos="0" relativeHeight="251710976" behindDoc="0" locked="0" layoutInCell="1" allowOverlap="1" wp14:anchorId="020BA5EB" wp14:editId="66574A6F">
            <wp:simplePos x="0" y="0"/>
            <wp:positionH relativeFrom="column">
              <wp:posOffset>1510665</wp:posOffset>
            </wp:positionH>
            <wp:positionV relativeFrom="paragraph">
              <wp:posOffset>22860</wp:posOffset>
            </wp:positionV>
            <wp:extent cx="190500" cy="17272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0500" cy="172720"/>
                    </a:xfrm>
                    <a:prstGeom prst="rect">
                      <a:avLst/>
                    </a:prstGeom>
                  </pic:spPr>
                </pic:pic>
              </a:graphicData>
            </a:graphic>
            <wp14:sizeRelH relativeFrom="margin">
              <wp14:pctWidth>0</wp14:pctWidth>
            </wp14:sizeRelH>
            <wp14:sizeRelV relativeFrom="margin">
              <wp14:pctHeight>0</wp14:pctHeight>
            </wp14:sizeRelV>
          </wp:anchor>
        </w:drawing>
      </w:r>
      <w:r w:rsidR="009C4B63">
        <w:t xml:space="preserve">Mit dem Kreuz Symbol </w:t>
      </w:r>
      <w:r>
        <w:t xml:space="preserve">    </w:t>
      </w:r>
      <w:r w:rsidR="009C4B63">
        <w:t xml:space="preserve">kann </w:t>
      </w:r>
      <w:r w:rsidR="004E7A98">
        <w:t>die Reihenfolge bestimmt werden.</w:t>
      </w:r>
    </w:p>
    <w:p w14:paraId="174CC0CD" w14:textId="449F3DA8" w:rsidR="004E7A98" w:rsidRDefault="004E7A98" w:rsidP="00642C61">
      <w:pPr>
        <w:pStyle w:val="Standard1"/>
        <w:tabs>
          <w:tab w:val="right" w:pos="4536"/>
        </w:tabs>
        <w:ind w:right="140"/>
      </w:pPr>
    </w:p>
    <w:p w14:paraId="70B6C4BA" w14:textId="38BFC6C8" w:rsidR="004E7A98" w:rsidRDefault="00BC756E" w:rsidP="00642C61">
      <w:pPr>
        <w:pStyle w:val="Standard1"/>
        <w:tabs>
          <w:tab w:val="right" w:pos="4536"/>
        </w:tabs>
        <w:ind w:right="140"/>
      </w:pPr>
      <w:r>
        <w:t xml:space="preserve">Im </w:t>
      </w:r>
      <w:r w:rsidR="005968C7">
        <w:t>„</w:t>
      </w:r>
      <w:proofErr w:type="spellStart"/>
      <w:r>
        <w:t>Fusszeilenartikel</w:t>
      </w:r>
      <w:proofErr w:type="spellEnd"/>
      <w:r w:rsidR="005968C7">
        <w:t>“</w:t>
      </w:r>
      <w:r>
        <w:t xml:space="preserve"> werden nur die Links </w:t>
      </w:r>
      <w:r w:rsidR="00A70334">
        <w:t xml:space="preserve">zu den gewählten Artikeln zugefügt in der </w:t>
      </w:r>
      <w:proofErr w:type="spellStart"/>
      <w:r w:rsidR="00A70334">
        <w:t>Fusszeile</w:t>
      </w:r>
      <w:proofErr w:type="spellEnd"/>
      <w:r w:rsidR="00A70334">
        <w:t xml:space="preserve"> des Newsletters.</w:t>
      </w:r>
    </w:p>
    <w:p w14:paraId="6D0AD148" w14:textId="10EC9B0F" w:rsidR="00361574" w:rsidRDefault="00361574" w:rsidP="00A060F4">
      <w:pPr>
        <w:pStyle w:val="Standard1"/>
        <w:tabs>
          <w:tab w:val="right" w:pos="4536"/>
        </w:tabs>
        <w:ind w:right="140"/>
      </w:pPr>
      <w:r>
        <w:rPr>
          <w:noProof/>
          <w:lang w:val="de-CH" w:eastAsia="de-CH"/>
        </w:rPr>
        <w:drawing>
          <wp:anchor distT="0" distB="0" distL="114300" distR="114300" simplePos="0" relativeHeight="251633152" behindDoc="0" locked="0" layoutInCell="1" allowOverlap="1" wp14:anchorId="54F4ABD6" wp14:editId="3364B662">
            <wp:simplePos x="0" y="0"/>
            <wp:positionH relativeFrom="margin">
              <wp:posOffset>34787</wp:posOffset>
            </wp:positionH>
            <wp:positionV relativeFrom="paragraph">
              <wp:posOffset>294005</wp:posOffset>
            </wp:positionV>
            <wp:extent cx="4962525" cy="1196340"/>
            <wp:effectExtent l="114300" t="76200" r="123825" b="8001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62525" cy="11963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C696D5" w14:textId="3048ECB5" w:rsidR="00461CBA" w:rsidRDefault="005968C7" w:rsidP="00A060F4">
      <w:pPr>
        <w:pStyle w:val="Standard1"/>
        <w:tabs>
          <w:tab w:val="right" w:pos="4536"/>
        </w:tabs>
        <w:ind w:right="140"/>
      </w:pPr>
      <w:r>
        <w:t>„</w:t>
      </w:r>
      <w:r w:rsidR="00BA1C67">
        <w:t>Vorschau</w:t>
      </w:r>
      <w:r>
        <w:t>“</w:t>
      </w:r>
      <w:r w:rsidR="00BA1C67">
        <w:t xml:space="preserve">, </w:t>
      </w:r>
      <w:r>
        <w:t>„</w:t>
      </w:r>
      <w:r w:rsidR="00BA1C67">
        <w:t>Versand</w:t>
      </w:r>
      <w:r>
        <w:t>“</w:t>
      </w:r>
      <w:r w:rsidR="00BA1C67">
        <w:t xml:space="preserve"> und </w:t>
      </w:r>
      <w:r>
        <w:t>„</w:t>
      </w:r>
      <w:r w:rsidR="00BA1C67">
        <w:t>Einzelne Empfänger</w:t>
      </w:r>
      <w:r>
        <w:t>“</w:t>
      </w:r>
      <w:r w:rsidR="00BA1C67">
        <w:t xml:space="preserve"> </w:t>
      </w:r>
      <w:r w:rsidR="00455686">
        <w:t xml:space="preserve">verhält sich analog zu dem </w:t>
      </w:r>
      <w:r w:rsidR="007D52AE">
        <w:t>E-Mail-Versand</w:t>
      </w:r>
      <w:r w:rsidR="00461CBA">
        <w:br w:type="page"/>
      </w:r>
    </w:p>
    <w:p w14:paraId="272C6DEC" w14:textId="40D4E97D" w:rsidR="00455686" w:rsidRDefault="00476343" w:rsidP="00492E34">
      <w:pPr>
        <w:pStyle w:val="berschrift1"/>
      </w:pPr>
      <w:r>
        <w:lastRenderedPageBreak/>
        <w:t>Kalender (unsere Veranstaltungen)</w:t>
      </w:r>
    </w:p>
    <w:p w14:paraId="7C423A15" w14:textId="030BDE24" w:rsidR="00476343" w:rsidRDefault="00476343" w:rsidP="00642C61">
      <w:pPr>
        <w:pStyle w:val="Standard1"/>
        <w:tabs>
          <w:tab w:val="right" w:pos="4536"/>
        </w:tabs>
        <w:ind w:right="140"/>
      </w:pPr>
    </w:p>
    <w:p w14:paraId="0CD600AF" w14:textId="157E1208" w:rsidR="00476343" w:rsidRDefault="00361574" w:rsidP="00642C61">
      <w:pPr>
        <w:pStyle w:val="Standard1"/>
        <w:tabs>
          <w:tab w:val="right" w:pos="4536"/>
        </w:tabs>
        <w:ind w:right="140"/>
      </w:pPr>
      <w:r>
        <w:rPr>
          <w:noProof/>
          <w:lang w:val="de-CH" w:eastAsia="de-CH"/>
        </w:rPr>
        <w:drawing>
          <wp:anchor distT="0" distB="0" distL="114300" distR="114300" simplePos="0" relativeHeight="251636224" behindDoc="0" locked="0" layoutInCell="1" allowOverlap="1" wp14:anchorId="122EF2D3" wp14:editId="4DAA3465">
            <wp:simplePos x="0" y="0"/>
            <wp:positionH relativeFrom="margin">
              <wp:posOffset>112395</wp:posOffset>
            </wp:positionH>
            <wp:positionV relativeFrom="paragraph">
              <wp:posOffset>467995</wp:posOffset>
            </wp:positionV>
            <wp:extent cx="5661025" cy="1184275"/>
            <wp:effectExtent l="133350" t="76200" r="111125" b="7302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61025" cy="11842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76343">
        <w:t xml:space="preserve">Ein neuer </w:t>
      </w:r>
      <w:r w:rsidR="001429EC">
        <w:t>Kalender</w:t>
      </w:r>
      <w:r w:rsidR="002635C0">
        <w:t>eintrag</w:t>
      </w:r>
      <w:r w:rsidR="001429EC">
        <w:t xml:space="preserve"> wird hier gewählt:</w:t>
      </w:r>
    </w:p>
    <w:p w14:paraId="6FE764EA" w14:textId="74F19CB6" w:rsidR="001429EC" w:rsidRDefault="001429EC" w:rsidP="00642C61">
      <w:pPr>
        <w:pStyle w:val="Standard1"/>
        <w:tabs>
          <w:tab w:val="right" w:pos="4536"/>
        </w:tabs>
        <w:ind w:right="140"/>
      </w:pPr>
    </w:p>
    <w:p w14:paraId="6FB7F6C1" w14:textId="17F1BBAB" w:rsidR="00D42D48" w:rsidRDefault="00361574" w:rsidP="00642C61">
      <w:pPr>
        <w:pStyle w:val="Standard1"/>
        <w:tabs>
          <w:tab w:val="right" w:pos="4536"/>
        </w:tabs>
        <w:ind w:right="140"/>
      </w:pPr>
      <w:r>
        <w:rPr>
          <w:noProof/>
          <w:lang w:val="de-CH" w:eastAsia="de-CH"/>
        </w:rPr>
        <w:drawing>
          <wp:anchor distT="0" distB="0" distL="114300" distR="114300" simplePos="0" relativeHeight="251638272" behindDoc="0" locked="0" layoutInCell="1" allowOverlap="1" wp14:anchorId="5190EBDF" wp14:editId="295DEA3C">
            <wp:simplePos x="0" y="0"/>
            <wp:positionH relativeFrom="column">
              <wp:posOffset>24765</wp:posOffset>
            </wp:positionH>
            <wp:positionV relativeFrom="paragraph">
              <wp:posOffset>455930</wp:posOffset>
            </wp:positionV>
            <wp:extent cx="5756275" cy="4124960"/>
            <wp:effectExtent l="114300" t="114300" r="111125" b="12319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56275" cy="41249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64656">
        <w:t xml:space="preserve">Im Register </w:t>
      </w:r>
      <w:r w:rsidR="00461CBA">
        <w:t>„</w:t>
      </w:r>
      <w:r w:rsidR="00B64656">
        <w:t>Allgemein</w:t>
      </w:r>
      <w:r w:rsidR="00461CBA">
        <w:t>“</w:t>
      </w:r>
      <w:r w:rsidR="00B64656">
        <w:t xml:space="preserve"> werden die Grunddaten definiert:</w:t>
      </w:r>
    </w:p>
    <w:p w14:paraId="07398CE4" w14:textId="28B7D5C0" w:rsidR="00B64656" w:rsidRDefault="00B64656" w:rsidP="00642C61">
      <w:pPr>
        <w:pStyle w:val="Standard1"/>
        <w:tabs>
          <w:tab w:val="right" w:pos="4536"/>
        </w:tabs>
        <w:ind w:right="140"/>
      </w:pPr>
    </w:p>
    <w:p w14:paraId="2F8FF2F4" w14:textId="0158EF9F" w:rsidR="00F221C8" w:rsidRDefault="00C31362" w:rsidP="00012380">
      <w:pPr>
        <w:pStyle w:val="Standard1"/>
        <w:numPr>
          <w:ilvl w:val="0"/>
          <w:numId w:val="10"/>
        </w:numPr>
        <w:tabs>
          <w:tab w:val="right" w:pos="4536"/>
        </w:tabs>
        <w:ind w:right="140"/>
      </w:pPr>
      <w:r>
        <w:t>Immer Anfangs und Endzeit des Anlasses definieren</w:t>
      </w:r>
    </w:p>
    <w:p w14:paraId="4BED50F2" w14:textId="20C3C4EB" w:rsidR="00C31362" w:rsidRDefault="00C31362" w:rsidP="00012380">
      <w:pPr>
        <w:pStyle w:val="Standard1"/>
        <w:numPr>
          <w:ilvl w:val="0"/>
          <w:numId w:val="10"/>
        </w:numPr>
        <w:tabs>
          <w:tab w:val="right" w:pos="4536"/>
        </w:tabs>
        <w:ind w:right="140"/>
      </w:pPr>
      <w:r>
        <w:t xml:space="preserve">Kompensationspunkte entspricht </w:t>
      </w:r>
      <w:r w:rsidR="001876EC">
        <w:t>der Anzahl</w:t>
      </w:r>
      <w:r>
        <w:t xml:space="preserve"> P</w:t>
      </w:r>
      <w:r w:rsidR="001876EC">
        <w:t>r</w:t>
      </w:r>
      <w:r>
        <w:t>äsenz</w:t>
      </w:r>
      <w:r w:rsidR="001876EC">
        <w:t>en</w:t>
      </w:r>
    </w:p>
    <w:p w14:paraId="2062B30B" w14:textId="11661CE7" w:rsidR="00C31362" w:rsidRDefault="001B21C4" w:rsidP="00012380">
      <w:pPr>
        <w:pStyle w:val="Standard1"/>
        <w:numPr>
          <w:ilvl w:val="0"/>
          <w:numId w:val="10"/>
        </w:numPr>
        <w:tabs>
          <w:tab w:val="right" w:pos="4536"/>
        </w:tabs>
        <w:ind w:right="140"/>
      </w:pPr>
      <w:r>
        <w:t>Statuarische Veranstaltung entspricht einem Pflichtanlass (</w:t>
      </w:r>
      <w:r w:rsidR="001876EC">
        <w:t>zählt als Präsenz)</w:t>
      </w:r>
    </w:p>
    <w:p w14:paraId="156F7FDF" w14:textId="02C5A821" w:rsidR="001876EC" w:rsidRDefault="0007721C" w:rsidP="00012380">
      <w:pPr>
        <w:pStyle w:val="Standard1"/>
        <w:numPr>
          <w:ilvl w:val="0"/>
          <w:numId w:val="10"/>
        </w:numPr>
        <w:tabs>
          <w:tab w:val="right" w:pos="4536"/>
        </w:tabs>
        <w:ind w:right="140"/>
      </w:pPr>
      <w:r>
        <w:t xml:space="preserve">Standort wählen (vorgegebene Auswahl). </w:t>
      </w:r>
      <w:proofErr w:type="spellStart"/>
      <w:r w:rsidR="004208A3">
        <w:t>Ausser</w:t>
      </w:r>
      <w:proofErr w:type="spellEnd"/>
      <w:r w:rsidR="004208A3">
        <w:t xml:space="preserve"> den fi</w:t>
      </w:r>
      <w:r w:rsidR="00586FF1">
        <w:t>x</w:t>
      </w:r>
      <w:r w:rsidR="004208A3">
        <w:t>e</w:t>
      </w:r>
      <w:r w:rsidR="00586FF1">
        <w:t>n</w:t>
      </w:r>
      <w:r w:rsidR="004208A3">
        <w:t xml:space="preserve"> Club-Standorten ebenfalls </w:t>
      </w:r>
      <w:r w:rsidR="00586FF1">
        <w:t xml:space="preserve">einen virtuellen </w:t>
      </w:r>
      <w:r w:rsidR="008525CF">
        <w:t>„</w:t>
      </w:r>
      <w:r w:rsidR="00EC6C7F">
        <w:t xml:space="preserve">Virtuell mit Zoom“ oder „Standort </w:t>
      </w:r>
      <w:proofErr w:type="spellStart"/>
      <w:r w:rsidR="00EC6C7F">
        <w:t>gemäss</w:t>
      </w:r>
      <w:proofErr w:type="spellEnd"/>
      <w:r w:rsidR="00EC6C7F">
        <w:t xml:space="preserve"> Programm“</w:t>
      </w:r>
      <w:r w:rsidR="008525CF">
        <w:t xml:space="preserve"> definieren</w:t>
      </w:r>
      <w:r w:rsidR="00A12238">
        <w:t>.</w:t>
      </w:r>
      <w:r w:rsidR="00EC6C7F">
        <w:t xml:space="preserve"> </w:t>
      </w:r>
      <w:r w:rsidR="0009410B">
        <w:t>Benötigt</w:t>
      </w:r>
      <w:r w:rsidR="00F4634F">
        <w:t xml:space="preserve"> man einen anderen Standort: CICO benachrichtigen</w:t>
      </w:r>
      <w:r w:rsidR="00DC75DD">
        <w:t>.</w:t>
      </w:r>
    </w:p>
    <w:p w14:paraId="20AB987A" w14:textId="2D6D23F7" w:rsidR="00F4634F" w:rsidRDefault="004404A0" w:rsidP="00012380">
      <w:pPr>
        <w:pStyle w:val="Standard1"/>
        <w:numPr>
          <w:ilvl w:val="0"/>
          <w:numId w:val="10"/>
        </w:numPr>
        <w:tabs>
          <w:tab w:val="right" w:pos="4536"/>
        </w:tabs>
        <w:ind w:right="140"/>
      </w:pPr>
      <w:r>
        <w:t xml:space="preserve">Bei Website kann ein Link eingefügt werden, z.B. </w:t>
      </w:r>
      <w:r w:rsidR="008F3F8A">
        <w:t>zur Homepage des Referenten</w:t>
      </w:r>
    </w:p>
    <w:p w14:paraId="4D137376" w14:textId="1F41236B" w:rsidR="008F3F8A" w:rsidRDefault="00012380" w:rsidP="00012380">
      <w:pPr>
        <w:pStyle w:val="Standard1"/>
        <w:numPr>
          <w:ilvl w:val="0"/>
          <w:numId w:val="10"/>
        </w:numPr>
        <w:tabs>
          <w:tab w:val="right" w:pos="4536"/>
        </w:tabs>
        <w:ind w:right="140"/>
      </w:pPr>
      <w:r>
        <w:t>Der Veranstalter ist die verantwortliche Person des Clubs für diese Veranstaltung</w:t>
      </w:r>
    </w:p>
    <w:p w14:paraId="20F87107" w14:textId="7614D303" w:rsidR="00563388" w:rsidRDefault="00563388" w:rsidP="00563388">
      <w:pPr>
        <w:pStyle w:val="Standard1"/>
        <w:tabs>
          <w:tab w:val="right" w:pos="4536"/>
        </w:tabs>
        <w:ind w:right="140"/>
      </w:pPr>
    </w:p>
    <w:p w14:paraId="1B49FD09" w14:textId="3BAE6D7D" w:rsidR="004242D4" w:rsidRDefault="000A0897" w:rsidP="00DC75DD">
      <w:pPr>
        <w:pStyle w:val="Standard1"/>
        <w:tabs>
          <w:tab w:val="right" w:pos="4536"/>
        </w:tabs>
        <w:ind w:right="140"/>
      </w:pPr>
      <w:r>
        <w:t>Nun kann der Inhalt gestaltet werden</w:t>
      </w:r>
      <w:r w:rsidR="00361574">
        <w:t>:</w:t>
      </w:r>
      <w:r w:rsidR="004242D4">
        <w:br w:type="page"/>
      </w:r>
    </w:p>
    <w:p w14:paraId="787D8F52" w14:textId="47A63042" w:rsidR="004242D4" w:rsidRDefault="003F7620" w:rsidP="00563388">
      <w:pPr>
        <w:pStyle w:val="Standard1"/>
        <w:tabs>
          <w:tab w:val="right" w:pos="4536"/>
        </w:tabs>
        <w:ind w:right="140"/>
      </w:pPr>
      <w:r>
        <w:rPr>
          <w:noProof/>
          <w:lang w:val="de-CH" w:eastAsia="de-CH"/>
        </w:rPr>
        <w:lastRenderedPageBreak/>
        <w:drawing>
          <wp:anchor distT="0" distB="0" distL="114300" distR="114300" simplePos="0" relativeHeight="251645440" behindDoc="0" locked="0" layoutInCell="1" allowOverlap="1" wp14:anchorId="26B57B3B" wp14:editId="45FC92E7">
            <wp:simplePos x="0" y="0"/>
            <wp:positionH relativeFrom="margin">
              <wp:posOffset>40640</wp:posOffset>
            </wp:positionH>
            <wp:positionV relativeFrom="paragraph">
              <wp:posOffset>270510</wp:posOffset>
            </wp:positionV>
            <wp:extent cx="5968365" cy="4164330"/>
            <wp:effectExtent l="114300" t="114300" r="108585" b="12192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68365" cy="41643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0717D2C" w14:textId="5827CB7C" w:rsidR="008477A9" w:rsidRDefault="000D2878" w:rsidP="00563388">
      <w:pPr>
        <w:pStyle w:val="Standard1"/>
        <w:tabs>
          <w:tab w:val="right" w:pos="4536"/>
        </w:tabs>
        <w:ind w:right="140"/>
      </w:pPr>
      <w:r>
        <w:t xml:space="preserve">Das </w:t>
      </w:r>
      <w:r w:rsidR="00E522B3">
        <w:t>p</w:t>
      </w:r>
      <w:r>
        <w:t xml:space="preserve">rimäre Bild </w:t>
      </w:r>
      <w:r w:rsidR="00FC30EA">
        <w:t xml:space="preserve">und der Text dazu ist ein Teaser. Wird die Sichtbarkeit (nächster Schritt) auf </w:t>
      </w:r>
      <w:r w:rsidR="004242D4">
        <w:t>„</w:t>
      </w:r>
      <w:r w:rsidR="00FC30EA">
        <w:t>öffentlicher Tease</w:t>
      </w:r>
      <w:r w:rsidR="004242D4">
        <w:t>r“</w:t>
      </w:r>
      <w:r w:rsidR="00FC30EA">
        <w:t xml:space="preserve"> gestellt, wird dieser Teil im FE für die Öffentlichkeit sichtbar. </w:t>
      </w:r>
      <w:r w:rsidR="0050647F">
        <w:t>Der Rest ist nur für eingelo</w:t>
      </w:r>
      <w:r w:rsidR="00FC398C">
        <w:t>g</w:t>
      </w:r>
      <w:r w:rsidR="0050647F">
        <w:t>gte Personen sichtbar.</w:t>
      </w:r>
      <w:r w:rsidR="00F863C2">
        <w:t xml:space="preserve"> Achtung: Der Tease</w:t>
      </w:r>
      <w:r w:rsidR="005014A3">
        <w:t xml:space="preserve">r übernimmt nur </w:t>
      </w:r>
      <w:r w:rsidR="005826AD">
        <w:t>300 Zeichen.</w:t>
      </w:r>
    </w:p>
    <w:p w14:paraId="4701C3D8" w14:textId="2C03038E" w:rsidR="0050647F" w:rsidRDefault="0050647F" w:rsidP="00563388">
      <w:pPr>
        <w:pStyle w:val="Standard1"/>
        <w:tabs>
          <w:tab w:val="right" w:pos="4536"/>
        </w:tabs>
        <w:ind w:right="140"/>
      </w:pPr>
    </w:p>
    <w:p w14:paraId="3D8AC037" w14:textId="2A25D741" w:rsidR="0050647F" w:rsidRDefault="00730DAB" w:rsidP="00563388">
      <w:pPr>
        <w:pStyle w:val="Standard1"/>
        <w:tabs>
          <w:tab w:val="right" w:pos="4536"/>
        </w:tabs>
        <w:ind w:right="140"/>
      </w:pPr>
      <w:r>
        <w:t xml:space="preserve">Die Daten der Veranstaltung beinhaltet </w:t>
      </w:r>
      <w:r w:rsidR="00B82DFD">
        <w:t>die Präsentation, ein allfälliges Menu und bietet die Möglichkeit einen Bericht zu hinterlegen.</w:t>
      </w:r>
    </w:p>
    <w:p w14:paraId="0DDC5F25" w14:textId="6F52BF30" w:rsidR="00B82DFD" w:rsidRDefault="00B82DFD" w:rsidP="00563388">
      <w:pPr>
        <w:pStyle w:val="Standard1"/>
        <w:tabs>
          <w:tab w:val="right" w:pos="4536"/>
        </w:tabs>
        <w:ind w:right="140"/>
      </w:pPr>
    </w:p>
    <w:p w14:paraId="547D819B" w14:textId="747C1930" w:rsidR="00C2553B" w:rsidRDefault="00C2553B" w:rsidP="00563388">
      <w:pPr>
        <w:pStyle w:val="Standard1"/>
        <w:tabs>
          <w:tab w:val="right" w:pos="4536"/>
        </w:tabs>
        <w:ind w:right="140"/>
      </w:pPr>
    </w:p>
    <w:p w14:paraId="3E569AD4" w14:textId="77777777" w:rsidR="00514172" w:rsidRDefault="00C2553B" w:rsidP="00563388">
      <w:pPr>
        <w:pStyle w:val="Standard1"/>
        <w:tabs>
          <w:tab w:val="right" w:pos="4536"/>
        </w:tabs>
        <w:ind w:right="140"/>
        <w:rPr>
          <w:b/>
          <w:bCs/>
          <w:sz w:val="32"/>
          <w:szCs w:val="32"/>
        </w:rPr>
      </w:pPr>
      <w:r w:rsidRPr="000F1908">
        <w:rPr>
          <w:b/>
          <w:bCs/>
          <w:sz w:val="32"/>
          <w:szCs w:val="32"/>
        </w:rPr>
        <w:t>ACHTUNG:</w:t>
      </w:r>
    </w:p>
    <w:p w14:paraId="62B005E8" w14:textId="77777777" w:rsidR="00514172" w:rsidRDefault="00514172" w:rsidP="00563388">
      <w:pPr>
        <w:pStyle w:val="Standard1"/>
        <w:tabs>
          <w:tab w:val="right" w:pos="4536"/>
        </w:tabs>
        <w:ind w:right="140"/>
        <w:rPr>
          <w:b/>
          <w:bCs/>
          <w:sz w:val="32"/>
          <w:szCs w:val="32"/>
        </w:rPr>
      </w:pPr>
    </w:p>
    <w:p w14:paraId="3A87557F" w14:textId="77777777" w:rsidR="00514172" w:rsidRDefault="00C2553B" w:rsidP="00563388">
      <w:pPr>
        <w:pStyle w:val="Standard1"/>
        <w:tabs>
          <w:tab w:val="right" w:pos="4536"/>
        </w:tabs>
        <w:ind w:right="140"/>
        <w:rPr>
          <w:b/>
          <w:bCs/>
          <w:sz w:val="32"/>
          <w:szCs w:val="32"/>
        </w:rPr>
      </w:pPr>
      <w:r w:rsidRPr="000F1908">
        <w:rPr>
          <w:b/>
          <w:bCs/>
          <w:sz w:val="32"/>
          <w:szCs w:val="32"/>
        </w:rPr>
        <w:t>Die Verwendung unlizenzierter Bilder</w:t>
      </w:r>
      <w:r w:rsidR="00195624" w:rsidRPr="000F1908">
        <w:rPr>
          <w:b/>
          <w:bCs/>
          <w:sz w:val="32"/>
          <w:szCs w:val="32"/>
        </w:rPr>
        <w:t xml:space="preserve"> kann eine Urheberrechtliche Forderung nach sich ziehen!</w:t>
      </w:r>
    </w:p>
    <w:p w14:paraId="7C016D8A" w14:textId="77777777" w:rsidR="00514172" w:rsidRDefault="00514172" w:rsidP="00563388">
      <w:pPr>
        <w:pStyle w:val="Standard1"/>
        <w:tabs>
          <w:tab w:val="right" w:pos="4536"/>
        </w:tabs>
        <w:ind w:right="140"/>
        <w:rPr>
          <w:b/>
          <w:bCs/>
          <w:sz w:val="32"/>
          <w:szCs w:val="32"/>
        </w:rPr>
      </w:pPr>
    </w:p>
    <w:p w14:paraId="57DF4511" w14:textId="74E7CF1C" w:rsidR="00C2553B" w:rsidRPr="000F1908" w:rsidRDefault="00195624" w:rsidP="00563388">
      <w:pPr>
        <w:pStyle w:val="Standard1"/>
        <w:tabs>
          <w:tab w:val="right" w:pos="4536"/>
        </w:tabs>
        <w:ind w:right="140"/>
        <w:rPr>
          <w:b/>
          <w:bCs/>
          <w:sz w:val="32"/>
          <w:szCs w:val="32"/>
        </w:rPr>
      </w:pPr>
      <w:r w:rsidRPr="000F1908">
        <w:rPr>
          <w:b/>
          <w:bCs/>
          <w:sz w:val="32"/>
          <w:szCs w:val="32"/>
        </w:rPr>
        <w:t xml:space="preserve">Bitte stellt sicher, dass </w:t>
      </w:r>
      <w:r w:rsidR="005C50DC">
        <w:rPr>
          <w:b/>
          <w:bCs/>
          <w:sz w:val="32"/>
          <w:szCs w:val="32"/>
        </w:rPr>
        <w:t>die verwendeten Bilder nicht Urheberrechtich geschützt sind!</w:t>
      </w:r>
    </w:p>
    <w:p w14:paraId="060D7DD6" w14:textId="221E349F" w:rsidR="00D711A6" w:rsidRDefault="00D711A6">
      <w:pPr>
        <w:rPr>
          <w:rFonts w:ascii="Arial" w:eastAsia="Times New Roman" w:hAnsi="Arial"/>
          <w:spacing w:val="8"/>
          <w:sz w:val="22"/>
        </w:rPr>
      </w:pPr>
      <w:r>
        <w:br w:type="page"/>
      </w:r>
    </w:p>
    <w:p w14:paraId="4D313036" w14:textId="103EC552" w:rsidR="00D711A6" w:rsidRDefault="00D711A6" w:rsidP="00563388">
      <w:pPr>
        <w:pStyle w:val="Standard1"/>
        <w:tabs>
          <w:tab w:val="right" w:pos="4536"/>
        </w:tabs>
        <w:ind w:right="140"/>
      </w:pPr>
    </w:p>
    <w:p w14:paraId="70A3E0A8" w14:textId="6F2EBF00" w:rsidR="00A83834" w:rsidRDefault="00B761F5" w:rsidP="00563388">
      <w:pPr>
        <w:pStyle w:val="Standard1"/>
        <w:tabs>
          <w:tab w:val="right" w:pos="4536"/>
        </w:tabs>
        <w:ind w:right="140"/>
      </w:pPr>
      <w:r>
        <w:t xml:space="preserve">Mit der Wahl von </w:t>
      </w:r>
      <w:r w:rsidR="00FC398C">
        <w:t>„</w:t>
      </w:r>
      <w:r>
        <w:t>Add Block</w:t>
      </w:r>
      <w:r w:rsidR="00FC398C">
        <w:t>“</w:t>
      </w:r>
      <w:r w:rsidR="00D711A6">
        <w:t xml:space="preserve"> können weitere Elemente hinzugefügt werden</w:t>
      </w:r>
    </w:p>
    <w:p w14:paraId="2A793A25" w14:textId="7CE94EF7" w:rsidR="00D711A6" w:rsidRDefault="00D711A6" w:rsidP="00563388">
      <w:pPr>
        <w:pStyle w:val="Standard1"/>
        <w:tabs>
          <w:tab w:val="right" w:pos="4536"/>
        </w:tabs>
        <w:ind w:right="140"/>
      </w:pPr>
      <w:r>
        <w:rPr>
          <w:noProof/>
          <w:lang w:val="de-CH" w:eastAsia="de-CH"/>
        </w:rPr>
        <w:drawing>
          <wp:anchor distT="0" distB="0" distL="114300" distR="114300" simplePos="0" relativeHeight="251653632" behindDoc="0" locked="0" layoutInCell="1" allowOverlap="1" wp14:anchorId="24EEB64E" wp14:editId="43DCAA4A">
            <wp:simplePos x="0" y="0"/>
            <wp:positionH relativeFrom="column">
              <wp:posOffset>34290</wp:posOffset>
            </wp:positionH>
            <wp:positionV relativeFrom="paragraph">
              <wp:posOffset>338455</wp:posOffset>
            </wp:positionV>
            <wp:extent cx="4029075" cy="6278880"/>
            <wp:effectExtent l="95250" t="133350" r="104775" b="14097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29075" cy="62788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93548CE" w14:textId="060EB2AD" w:rsidR="00D711A6" w:rsidRDefault="00D711A6" w:rsidP="00563388">
      <w:pPr>
        <w:pStyle w:val="Standard1"/>
        <w:tabs>
          <w:tab w:val="right" w:pos="4536"/>
        </w:tabs>
        <w:ind w:right="140"/>
      </w:pPr>
    </w:p>
    <w:p w14:paraId="7FE043D1" w14:textId="5BF2B995" w:rsidR="00D711A6" w:rsidRDefault="006102D7" w:rsidP="00563388">
      <w:pPr>
        <w:pStyle w:val="Standard1"/>
        <w:tabs>
          <w:tab w:val="right" w:pos="4536"/>
        </w:tabs>
        <w:ind w:right="140"/>
      </w:pPr>
      <w:r>
        <w:t>Den entsprechenden Typ wählen und befüllen</w:t>
      </w:r>
      <w:r w:rsidR="002626C8">
        <w:t>.</w:t>
      </w:r>
    </w:p>
    <w:p w14:paraId="07C53DFB" w14:textId="34E76847" w:rsidR="00F629F2" w:rsidRDefault="00F629F2" w:rsidP="00563388">
      <w:pPr>
        <w:pStyle w:val="Standard1"/>
        <w:tabs>
          <w:tab w:val="right" w:pos="4536"/>
        </w:tabs>
        <w:ind w:right="140"/>
      </w:pPr>
    </w:p>
    <w:p w14:paraId="48CCD727" w14:textId="505C30BA" w:rsidR="002626C8" w:rsidRDefault="009B0DF1" w:rsidP="00563388">
      <w:pPr>
        <w:pStyle w:val="Standard1"/>
        <w:tabs>
          <w:tab w:val="right" w:pos="4536"/>
        </w:tabs>
        <w:ind w:right="140"/>
      </w:pPr>
      <w:r>
        <w:t>„</w:t>
      </w:r>
      <w:r w:rsidR="00CC6921">
        <w:t>Sichtbarkeit</w:t>
      </w:r>
      <w:r>
        <w:t>“</w:t>
      </w:r>
      <w:r w:rsidR="00CC6921">
        <w:t xml:space="preserve"> wie gehabt mit der zusätzlichen M</w:t>
      </w:r>
      <w:r w:rsidR="00DF70B8">
        <w:t xml:space="preserve">öglichkeit des oben erwähnten </w:t>
      </w:r>
      <w:r w:rsidR="00F30A3E">
        <w:t>ö</w:t>
      </w:r>
      <w:r w:rsidR="00DF70B8">
        <w:t>ffentlichen Teasers</w:t>
      </w:r>
      <w:r w:rsidR="00312F19">
        <w:t xml:space="preserve">. </w:t>
      </w:r>
    </w:p>
    <w:p w14:paraId="2C983812" w14:textId="760D823C" w:rsidR="00F629F2" w:rsidRDefault="00312F19" w:rsidP="00563388">
      <w:pPr>
        <w:pStyle w:val="Standard1"/>
        <w:tabs>
          <w:tab w:val="right" w:pos="4536"/>
        </w:tabs>
        <w:ind w:right="140"/>
      </w:pPr>
      <w:r>
        <w:t xml:space="preserve">Solange </w:t>
      </w:r>
      <w:r w:rsidR="00BC200F">
        <w:t>„</w:t>
      </w:r>
      <w:r>
        <w:t>Inhalt wird sichtbar</w:t>
      </w:r>
      <w:r w:rsidR="00BC200F">
        <w:t>“</w:t>
      </w:r>
      <w:r>
        <w:t xml:space="preserve"> </w:t>
      </w:r>
      <w:r w:rsidR="006258F4">
        <w:t>nicht aktiv ist, bleibt die Veranstaltung im FE verborgen.</w:t>
      </w:r>
    </w:p>
    <w:p w14:paraId="7F4A2D81" w14:textId="77777777" w:rsidR="00647A92" w:rsidRDefault="00647A92" w:rsidP="00563388">
      <w:pPr>
        <w:pStyle w:val="Standard1"/>
        <w:tabs>
          <w:tab w:val="right" w:pos="4536"/>
        </w:tabs>
        <w:ind w:right="140"/>
      </w:pPr>
    </w:p>
    <w:p w14:paraId="2E7B9D4B" w14:textId="0D32EE75" w:rsidR="008F1912" w:rsidRDefault="008F1912" w:rsidP="00563388">
      <w:pPr>
        <w:pStyle w:val="Standard1"/>
        <w:tabs>
          <w:tab w:val="right" w:pos="4536"/>
        </w:tabs>
        <w:ind w:right="140"/>
      </w:pPr>
      <w:r>
        <w:t xml:space="preserve">Der Anlass kann auch </w:t>
      </w:r>
      <w:r w:rsidR="00EC60C1">
        <w:t xml:space="preserve">im Slider dargestellt werden. Er überschreibt die Fahne. Ebenfalls kann der Anlass im Karussell </w:t>
      </w:r>
      <w:r w:rsidR="00A817BD">
        <w:t>publiziert werden. Immer das Start</w:t>
      </w:r>
      <w:r w:rsidR="00C20878">
        <w:t>-</w:t>
      </w:r>
      <w:r w:rsidR="00A817BD">
        <w:t xml:space="preserve"> und das End-Datum eintragen. Ansonsten </w:t>
      </w:r>
      <w:r w:rsidR="00E343ED">
        <w:t>zeigen wir längst vergangenes an.</w:t>
      </w:r>
    </w:p>
    <w:p w14:paraId="7917B6E1" w14:textId="2B4D78FC" w:rsidR="009B0DF1" w:rsidRDefault="009B0DF1">
      <w:pPr>
        <w:rPr>
          <w:rFonts w:ascii="Arial" w:eastAsia="Times New Roman" w:hAnsi="Arial"/>
          <w:spacing w:val="8"/>
          <w:sz w:val="22"/>
        </w:rPr>
      </w:pPr>
      <w:r>
        <w:br w:type="page"/>
      </w:r>
    </w:p>
    <w:p w14:paraId="7B88B1CF" w14:textId="2893DB42" w:rsidR="006258F4" w:rsidRDefault="002626C8" w:rsidP="00563388">
      <w:pPr>
        <w:pStyle w:val="Standard1"/>
        <w:tabs>
          <w:tab w:val="right" w:pos="4536"/>
        </w:tabs>
        <w:ind w:right="140"/>
      </w:pPr>
      <w:r>
        <w:rPr>
          <w:noProof/>
          <w:lang w:val="de-CH" w:eastAsia="de-CH"/>
        </w:rPr>
        <w:lastRenderedPageBreak/>
        <w:drawing>
          <wp:anchor distT="0" distB="0" distL="114300" distR="114300" simplePos="0" relativeHeight="251660800" behindDoc="0" locked="0" layoutInCell="1" allowOverlap="1" wp14:anchorId="6149DB50" wp14:editId="14145702">
            <wp:simplePos x="0" y="0"/>
            <wp:positionH relativeFrom="margin">
              <wp:align>right</wp:align>
            </wp:positionH>
            <wp:positionV relativeFrom="paragraph">
              <wp:posOffset>540385</wp:posOffset>
            </wp:positionV>
            <wp:extent cx="5986780" cy="2587625"/>
            <wp:effectExtent l="114300" t="95250" r="109220" b="9842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86780" cy="25876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B0B42">
        <w:t>Ist eine Anmeldung erforderlich</w:t>
      </w:r>
      <w:r w:rsidR="0047286B">
        <w:t xml:space="preserve"> muss das Feld </w:t>
      </w:r>
      <w:r w:rsidR="009B0DF1">
        <w:t>„</w:t>
      </w:r>
      <w:r w:rsidR="0047286B">
        <w:t>Anmeldung</w:t>
      </w:r>
      <w:r w:rsidR="009B0DF1">
        <w:t>“</w:t>
      </w:r>
      <w:r w:rsidR="0047286B">
        <w:t xml:space="preserve"> </w:t>
      </w:r>
      <w:r w:rsidR="0032577D">
        <w:t>a</w:t>
      </w:r>
      <w:r w:rsidR="0047286B">
        <w:t xml:space="preserve">usgefüllt </w:t>
      </w:r>
      <w:r w:rsidR="00B86F45">
        <w:t>und auf aktiv gestellt werden</w:t>
      </w:r>
      <w:r w:rsidR="00296984">
        <w:t>.</w:t>
      </w:r>
    </w:p>
    <w:p w14:paraId="7C451AD0" w14:textId="05299DB5" w:rsidR="006258F4" w:rsidRDefault="006258F4" w:rsidP="00563388">
      <w:pPr>
        <w:pStyle w:val="Standard1"/>
        <w:tabs>
          <w:tab w:val="right" w:pos="4536"/>
        </w:tabs>
        <w:ind w:right="140"/>
      </w:pPr>
    </w:p>
    <w:p w14:paraId="30267EC4" w14:textId="4D96311D" w:rsidR="00B40F9A" w:rsidRDefault="002626C8" w:rsidP="00563388">
      <w:pPr>
        <w:pStyle w:val="Standard1"/>
        <w:tabs>
          <w:tab w:val="right" w:pos="4536"/>
        </w:tabs>
        <w:ind w:right="140"/>
      </w:pPr>
      <w:r>
        <w:rPr>
          <w:noProof/>
          <w:lang w:val="de-CH" w:eastAsia="de-CH"/>
        </w:rPr>
        <w:drawing>
          <wp:anchor distT="0" distB="0" distL="114300" distR="114300" simplePos="0" relativeHeight="251666944" behindDoc="0" locked="0" layoutInCell="1" allowOverlap="1" wp14:anchorId="261572C3" wp14:editId="531E8ED5">
            <wp:simplePos x="0" y="0"/>
            <wp:positionH relativeFrom="margin">
              <wp:posOffset>40640</wp:posOffset>
            </wp:positionH>
            <wp:positionV relativeFrom="paragraph">
              <wp:posOffset>370840</wp:posOffset>
            </wp:positionV>
            <wp:extent cx="5979160" cy="870585"/>
            <wp:effectExtent l="114300" t="76200" r="116840" b="81915"/>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9160" cy="8705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943B5">
        <w:t xml:space="preserve">Nun können Fragen </w:t>
      </w:r>
      <w:r w:rsidR="007E61E3">
        <w:t>zugefügt werden</w:t>
      </w:r>
      <w:r w:rsidR="005109C2">
        <w:t>, die für die Veranstaltung relevant sind</w:t>
      </w:r>
      <w:r w:rsidR="00296984">
        <w:t>:</w:t>
      </w:r>
    </w:p>
    <w:p w14:paraId="1E1EEA1D" w14:textId="2111AF91" w:rsidR="005109C2" w:rsidRDefault="005109C2" w:rsidP="00563388">
      <w:pPr>
        <w:pStyle w:val="Standard1"/>
        <w:tabs>
          <w:tab w:val="right" w:pos="4536"/>
        </w:tabs>
        <w:ind w:right="140"/>
      </w:pPr>
    </w:p>
    <w:p w14:paraId="783FA47E" w14:textId="7C75CD92" w:rsidR="00B40F9A" w:rsidRDefault="002626C8" w:rsidP="00563388">
      <w:pPr>
        <w:pStyle w:val="Standard1"/>
        <w:tabs>
          <w:tab w:val="right" w:pos="4536"/>
        </w:tabs>
        <w:ind w:right="140"/>
      </w:pPr>
      <w:r>
        <w:rPr>
          <w:noProof/>
          <w:lang w:val="de-CH" w:eastAsia="de-CH"/>
        </w:rPr>
        <w:drawing>
          <wp:anchor distT="0" distB="0" distL="114300" distR="114300" simplePos="0" relativeHeight="251670016" behindDoc="0" locked="0" layoutInCell="1" allowOverlap="1" wp14:anchorId="7F880D2D" wp14:editId="1E8CCD9F">
            <wp:simplePos x="0" y="0"/>
            <wp:positionH relativeFrom="margin">
              <wp:align>right</wp:align>
            </wp:positionH>
            <wp:positionV relativeFrom="paragraph">
              <wp:posOffset>641350</wp:posOffset>
            </wp:positionV>
            <wp:extent cx="5970270" cy="2181225"/>
            <wp:effectExtent l="114300" t="95250" r="106680" b="104775"/>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0270" cy="21812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D7A99">
        <w:t xml:space="preserve">Die erste Frage </w:t>
      </w:r>
      <w:r w:rsidR="00A626E4">
        <w:t xml:space="preserve">ist </w:t>
      </w:r>
      <w:proofErr w:type="spellStart"/>
      <w:r w:rsidR="00A626E4">
        <w:t>standardmässig</w:t>
      </w:r>
      <w:proofErr w:type="spellEnd"/>
      <w:r w:rsidR="00A626E4">
        <w:t xml:space="preserve"> vorgegeben: Ich nehme teil oder ich nehme nicht teil.</w:t>
      </w:r>
      <w:r w:rsidR="004053E8">
        <w:t xml:space="preserve"> Es können nu</w:t>
      </w:r>
      <w:r w:rsidR="00BA69EA">
        <w:t>n</w:t>
      </w:r>
      <w:r w:rsidR="004053E8">
        <w:t xml:space="preserve"> weitere Fragen hinzugefügt werden</w:t>
      </w:r>
      <w:r w:rsidR="00CA3406">
        <w:t xml:space="preserve"> </w:t>
      </w:r>
      <w:r w:rsidR="00296984">
        <w:t>„</w:t>
      </w:r>
      <w:r w:rsidR="00CA3406">
        <w:t>+Erstellen</w:t>
      </w:r>
      <w:r w:rsidR="00296984">
        <w:t>“</w:t>
      </w:r>
      <w:r w:rsidR="004053E8">
        <w:t>:</w:t>
      </w:r>
    </w:p>
    <w:p w14:paraId="307A8B16" w14:textId="273A23A2" w:rsidR="004053E8" w:rsidRDefault="004053E8" w:rsidP="00563388">
      <w:pPr>
        <w:pStyle w:val="Standard1"/>
        <w:tabs>
          <w:tab w:val="right" w:pos="4536"/>
        </w:tabs>
        <w:ind w:right="140"/>
      </w:pPr>
    </w:p>
    <w:p w14:paraId="0FBDDAD4" w14:textId="5CC3E251" w:rsidR="004053E8" w:rsidRDefault="004053E8" w:rsidP="00563388">
      <w:pPr>
        <w:pStyle w:val="Standard1"/>
        <w:tabs>
          <w:tab w:val="right" w:pos="4536"/>
        </w:tabs>
        <w:ind w:right="140"/>
      </w:pPr>
    </w:p>
    <w:p w14:paraId="7418FF7A" w14:textId="603B9376" w:rsidR="00B40F9A" w:rsidRDefault="00B40F9A" w:rsidP="00563388">
      <w:pPr>
        <w:pStyle w:val="Standard1"/>
        <w:tabs>
          <w:tab w:val="right" w:pos="4536"/>
        </w:tabs>
        <w:ind w:right="140"/>
      </w:pPr>
    </w:p>
    <w:p w14:paraId="689502D0" w14:textId="0F2970B7" w:rsidR="00703D57" w:rsidRDefault="00703D57">
      <w:pPr>
        <w:rPr>
          <w:rFonts w:ascii="Arial" w:eastAsia="Times New Roman" w:hAnsi="Arial"/>
          <w:spacing w:val="8"/>
          <w:sz w:val="22"/>
        </w:rPr>
      </w:pPr>
      <w:r>
        <w:br w:type="page"/>
      </w:r>
    </w:p>
    <w:p w14:paraId="43D5E84F" w14:textId="1761949F" w:rsidR="00703D57" w:rsidRDefault="002626C8" w:rsidP="00563388">
      <w:pPr>
        <w:pStyle w:val="Standard1"/>
        <w:tabs>
          <w:tab w:val="right" w:pos="4536"/>
        </w:tabs>
        <w:ind w:right="140"/>
      </w:pPr>
      <w:r>
        <w:rPr>
          <w:noProof/>
          <w:lang w:val="de-CH" w:eastAsia="de-CH"/>
        </w:rPr>
        <w:lastRenderedPageBreak/>
        <w:drawing>
          <wp:anchor distT="0" distB="0" distL="114300" distR="114300" simplePos="0" relativeHeight="251672064" behindDoc="0" locked="0" layoutInCell="1" allowOverlap="1" wp14:anchorId="77CD2939" wp14:editId="2203B5CA">
            <wp:simplePos x="0" y="0"/>
            <wp:positionH relativeFrom="margin">
              <wp:posOffset>52401</wp:posOffset>
            </wp:positionH>
            <wp:positionV relativeFrom="paragraph">
              <wp:posOffset>476885</wp:posOffset>
            </wp:positionV>
            <wp:extent cx="3393440" cy="2727960"/>
            <wp:effectExtent l="95250" t="95250" r="92710" b="9144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93440" cy="27279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6BC7">
        <w:t xml:space="preserve">Als erstes ist </w:t>
      </w:r>
      <w:r w:rsidR="007535EA">
        <w:t>der Typ</w:t>
      </w:r>
      <w:r w:rsidR="00F36BC7">
        <w:t xml:space="preserve"> der Zusatzfrage zu bestimmen</w:t>
      </w:r>
    </w:p>
    <w:p w14:paraId="073A0B46" w14:textId="0702F444" w:rsidR="00F36BC7" w:rsidRDefault="00F36BC7" w:rsidP="00563388">
      <w:pPr>
        <w:pStyle w:val="Standard1"/>
        <w:tabs>
          <w:tab w:val="right" w:pos="4536"/>
        </w:tabs>
        <w:ind w:right="140"/>
      </w:pPr>
    </w:p>
    <w:p w14:paraId="20761D0F" w14:textId="0316D56F" w:rsidR="00F36BC7" w:rsidRDefault="00F36BC7" w:rsidP="00563388">
      <w:pPr>
        <w:pStyle w:val="Standard1"/>
        <w:tabs>
          <w:tab w:val="right" w:pos="4536"/>
        </w:tabs>
        <w:ind w:right="140"/>
      </w:pPr>
    </w:p>
    <w:p w14:paraId="51B45B8F" w14:textId="0275AD3C" w:rsidR="00703D57" w:rsidRDefault="00642742" w:rsidP="00563388">
      <w:pPr>
        <w:pStyle w:val="Standard1"/>
        <w:tabs>
          <w:tab w:val="right" w:pos="4536"/>
        </w:tabs>
        <w:ind w:right="140"/>
      </w:pPr>
      <w:r>
        <w:t>Bei der</w:t>
      </w:r>
      <w:r w:rsidR="0073356B">
        <w:t xml:space="preserve"> einfache</w:t>
      </w:r>
      <w:r>
        <w:t>n</w:t>
      </w:r>
      <w:r w:rsidR="0073356B">
        <w:t xml:space="preserve"> Auswahl </w:t>
      </w:r>
      <w:r>
        <w:t xml:space="preserve">ist nur eine Antwort möglich. Bei der Mehrfachauswahl </w:t>
      </w:r>
      <w:r w:rsidR="00F81737">
        <w:t xml:space="preserve">können mehrere Antworten ausgewählt werden. </w:t>
      </w:r>
      <w:r w:rsidR="00AB7E46">
        <w:t xml:space="preserve">Bei </w:t>
      </w:r>
      <w:r w:rsidR="00125971">
        <w:t>„</w:t>
      </w:r>
      <w:r w:rsidR="00AB7E46">
        <w:t>Text</w:t>
      </w:r>
      <w:r w:rsidR="00125971">
        <w:t>“</w:t>
      </w:r>
      <w:r w:rsidR="00AB7E46">
        <w:t xml:space="preserve">, kann der Teilnehmer einen </w:t>
      </w:r>
      <w:r w:rsidR="00125971">
        <w:t xml:space="preserve">beliebigen </w:t>
      </w:r>
      <w:r w:rsidR="00AB7E46">
        <w:t>Text eingeben.</w:t>
      </w:r>
    </w:p>
    <w:p w14:paraId="18D530E4" w14:textId="45C15413" w:rsidR="00AB7E46" w:rsidRDefault="00AB7E46" w:rsidP="00563388">
      <w:pPr>
        <w:pStyle w:val="Standard1"/>
        <w:tabs>
          <w:tab w:val="right" w:pos="4536"/>
        </w:tabs>
        <w:ind w:right="140"/>
      </w:pPr>
    </w:p>
    <w:p w14:paraId="24C32E0D" w14:textId="78200A6F" w:rsidR="00AB7E46" w:rsidRDefault="003000A7" w:rsidP="00563388">
      <w:pPr>
        <w:pStyle w:val="Standard1"/>
        <w:tabs>
          <w:tab w:val="right" w:pos="4536"/>
        </w:tabs>
        <w:ind w:right="140"/>
      </w:pPr>
      <w:r>
        <w:t xml:space="preserve">Es kann des </w:t>
      </w:r>
      <w:r w:rsidR="001E54D5">
        <w:t>W</w:t>
      </w:r>
      <w:r>
        <w:t xml:space="preserve">eiteren bestimmt werden, ob die Frage obligatorisch beantwortet werden muss </w:t>
      </w:r>
      <w:r w:rsidR="00FC0CB4">
        <w:t>und ob andere die Antwort sehen können.</w:t>
      </w:r>
      <w:r w:rsidR="00B56289">
        <w:t xml:space="preserve"> Im BE sind die Antworten dann sichtbar.</w:t>
      </w:r>
    </w:p>
    <w:p w14:paraId="0252E2B8" w14:textId="40D050BC" w:rsidR="00B56289" w:rsidRDefault="00B56289" w:rsidP="00563388">
      <w:pPr>
        <w:pStyle w:val="Standard1"/>
        <w:tabs>
          <w:tab w:val="right" w:pos="4536"/>
        </w:tabs>
        <w:ind w:right="140"/>
      </w:pPr>
    </w:p>
    <w:p w14:paraId="12B6165E" w14:textId="24A3B151" w:rsidR="00B56289" w:rsidRDefault="00160EA3" w:rsidP="00563388">
      <w:pPr>
        <w:pStyle w:val="Standard1"/>
        <w:tabs>
          <w:tab w:val="right" w:pos="4536"/>
        </w:tabs>
        <w:ind w:right="140"/>
      </w:pPr>
      <w:r>
        <w:t xml:space="preserve">Eine </w:t>
      </w:r>
      <w:r w:rsidR="007420A3">
        <w:t>„A</w:t>
      </w:r>
      <w:r>
        <w:t>bhängige Frage</w:t>
      </w:r>
      <w:r w:rsidR="007420A3">
        <w:t>“</w:t>
      </w:r>
      <w:r>
        <w:t xml:space="preserve"> folgt </w:t>
      </w:r>
      <w:r w:rsidR="0028348D">
        <w:t>einer Antwort einer obenstehenden Frage. Z.B. Ich nehme am Ess</w:t>
      </w:r>
      <w:r w:rsidR="00C37355">
        <w:t xml:space="preserve">en teil: </w:t>
      </w:r>
      <w:r w:rsidR="00211BA2">
        <w:t>J</w:t>
      </w:r>
      <w:r w:rsidR="00C37355">
        <w:t xml:space="preserve">a. Dann </w:t>
      </w:r>
      <w:r w:rsidR="0082112E">
        <w:t>könnte</w:t>
      </w:r>
      <w:r w:rsidR="00C37355">
        <w:t xml:space="preserve"> die abhängige Frage</w:t>
      </w:r>
      <w:r w:rsidR="0082112E">
        <w:t xml:space="preserve"> lauten:</w:t>
      </w:r>
      <w:r w:rsidR="00C37355">
        <w:t xml:space="preserve"> Vegetarisch oder Flei</w:t>
      </w:r>
      <w:r w:rsidR="0082112E">
        <w:t>s</w:t>
      </w:r>
      <w:r w:rsidR="00C37355">
        <w:t>ch oder Salatteller</w:t>
      </w:r>
      <w:r w:rsidR="00550090">
        <w:t>, in diesem Fall mit einfacher Auswahl.</w:t>
      </w:r>
    </w:p>
    <w:p w14:paraId="0E6AC60A" w14:textId="0893D0EE" w:rsidR="0082112E" w:rsidRDefault="0082112E" w:rsidP="00563388">
      <w:pPr>
        <w:pStyle w:val="Standard1"/>
        <w:tabs>
          <w:tab w:val="right" w:pos="4536"/>
        </w:tabs>
        <w:ind w:right="140"/>
      </w:pPr>
    </w:p>
    <w:p w14:paraId="6B2AFCB4" w14:textId="70C928AB" w:rsidR="0082112E" w:rsidRDefault="0082112E" w:rsidP="00563388">
      <w:pPr>
        <w:pStyle w:val="Standard1"/>
        <w:tabs>
          <w:tab w:val="right" w:pos="4536"/>
        </w:tabs>
        <w:ind w:right="140"/>
      </w:pPr>
      <w:r>
        <w:t xml:space="preserve">Hier sind der Kreativität </w:t>
      </w:r>
      <w:r w:rsidR="00D52417">
        <w:t>fast keine Grenzen gesetzt. Ausprobieren und Erfahrung sammeln.</w:t>
      </w:r>
    </w:p>
    <w:p w14:paraId="68FA8B47" w14:textId="7DAC90A0" w:rsidR="00D52417" w:rsidRDefault="00D52417" w:rsidP="00563388">
      <w:pPr>
        <w:pStyle w:val="Standard1"/>
        <w:tabs>
          <w:tab w:val="right" w:pos="4536"/>
        </w:tabs>
        <w:ind w:right="140"/>
      </w:pPr>
    </w:p>
    <w:p w14:paraId="75FEF3E1" w14:textId="40F71601" w:rsidR="00876532" w:rsidRDefault="00876532" w:rsidP="00563388">
      <w:pPr>
        <w:pStyle w:val="Standard1"/>
        <w:tabs>
          <w:tab w:val="right" w:pos="4536"/>
        </w:tabs>
        <w:ind w:right="140"/>
      </w:pPr>
      <w:r>
        <w:t xml:space="preserve">Die Rubrik </w:t>
      </w:r>
      <w:r w:rsidR="00EB06DE">
        <w:t>„</w:t>
      </w:r>
      <w:r w:rsidR="00F45CD9">
        <w:t>Teilnehmer</w:t>
      </w:r>
      <w:r w:rsidR="00EB06DE">
        <w:t>“</w:t>
      </w:r>
      <w:r w:rsidR="00F45CD9">
        <w:t xml:space="preserve"> hat vielfältige Funktionen</w:t>
      </w:r>
      <w:r w:rsidR="00285488">
        <w:t>.</w:t>
      </w:r>
    </w:p>
    <w:p w14:paraId="00724F9E" w14:textId="4ACDEBF0" w:rsidR="00F45CD9" w:rsidRDefault="00F45CD9" w:rsidP="00563388">
      <w:pPr>
        <w:pStyle w:val="Standard1"/>
        <w:tabs>
          <w:tab w:val="right" w:pos="4536"/>
        </w:tabs>
        <w:ind w:right="140"/>
      </w:pPr>
    </w:p>
    <w:p w14:paraId="4E504B69" w14:textId="37EE58AF" w:rsidR="00EB06DE" w:rsidRDefault="00E53CE9" w:rsidP="00563388">
      <w:pPr>
        <w:pStyle w:val="Standard1"/>
        <w:tabs>
          <w:tab w:val="right" w:pos="4536"/>
        </w:tabs>
        <w:ind w:right="140"/>
      </w:pPr>
      <w:r>
        <w:t>Darstellung für einen zukünftigen Anlass:</w:t>
      </w:r>
    </w:p>
    <w:p w14:paraId="5EDDBEF9" w14:textId="4DCD142E" w:rsidR="00EB06DE" w:rsidRDefault="00EB06DE" w:rsidP="00563388">
      <w:pPr>
        <w:pStyle w:val="Standard1"/>
        <w:tabs>
          <w:tab w:val="right" w:pos="4536"/>
        </w:tabs>
        <w:ind w:right="140"/>
      </w:pPr>
      <w:r>
        <w:rPr>
          <w:noProof/>
          <w:lang w:val="de-CH" w:eastAsia="de-CH"/>
        </w:rPr>
        <w:drawing>
          <wp:anchor distT="0" distB="0" distL="114300" distR="114300" simplePos="0" relativeHeight="251678208" behindDoc="0" locked="0" layoutInCell="1" allowOverlap="1" wp14:anchorId="0B2E6F60" wp14:editId="363D3AB7">
            <wp:simplePos x="0" y="0"/>
            <wp:positionH relativeFrom="margin">
              <wp:align>right</wp:align>
            </wp:positionH>
            <wp:positionV relativeFrom="paragraph">
              <wp:posOffset>293370</wp:posOffset>
            </wp:positionV>
            <wp:extent cx="5970905" cy="1212850"/>
            <wp:effectExtent l="114300" t="76200" r="106045" b="8255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70905" cy="12128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D64D19" w14:textId="267B3AF4" w:rsidR="00876532" w:rsidRDefault="00876532" w:rsidP="00563388">
      <w:pPr>
        <w:pStyle w:val="Standard1"/>
        <w:tabs>
          <w:tab w:val="right" w:pos="4536"/>
        </w:tabs>
        <w:ind w:right="140"/>
      </w:pPr>
    </w:p>
    <w:p w14:paraId="60916853" w14:textId="2B82C3B3" w:rsidR="00170223" w:rsidRDefault="00170223">
      <w:pPr>
        <w:rPr>
          <w:rFonts w:ascii="Arial" w:eastAsia="Times New Roman" w:hAnsi="Arial"/>
          <w:spacing w:val="8"/>
          <w:sz w:val="22"/>
        </w:rPr>
      </w:pPr>
      <w:r>
        <w:br w:type="page"/>
      </w:r>
    </w:p>
    <w:p w14:paraId="5FD76129" w14:textId="09CB0D24" w:rsidR="00943364" w:rsidRDefault="00A00DE3" w:rsidP="00563388">
      <w:pPr>
        <w:pStyle w:val="Standard1"/>
        <w:tabs>
          <w:tab w:val="right" w:pos="4536"/>
        </w:tabs>
        <w:ind w:right="140"/>
      </w:pPr>
      <w:r>
        <w:lastRenderedPageBreak/>
        <w:t>Hier werden alle aktiven Clubmitglieder aufgelistet</w:t>
      </w:r>
      <w:r w:rsidR="007D3F81">
        <w:t xml:space="preserve">. Die Symbole </w:t>
      </w:r>
      <w:r w:rsidR="00126CD6">
        <w:t>bedeuten folgendes</w:t>
      </w:r>
    </w:p>
    <w:p w14:paraId="1433C29D" w14:textId="7E966210" w:rsidR="00D40206" w:rsidRDefault="00D40206">
      <w:pPr>
        <w:rPr>
          <w:rFonts w:ascii="Arial" w:eastAsia="Times New Roman" w:hAnsi="Arial"/>
          <w:spacing w:val="8"/>
          <w:sz w:val="22"/>
        </w:rPr>
      </w:pPr>
    </w:p>
    <w:p w14:paraId="5B2666A0" w14:textId="23E71745" w:rsidR="00D52417" w:rsidRDefault="00F404C1" w:rsidP="00563388">
      <w:pPr>
        <w:pStyle w:val="Standard1"/>
        <w:tabs>
          <w:tab w:val="right" w:pos="4536"/>
        </w:tabs>
        <w:ind w:right="140"/>
      </w:pPr>
      <w:r>
        <w:rPr>
          <w:noProof/>
          <w:lang w:val="de-CH" w:eastAsia="de-CH"/>
        </w:rPr>
        <w:drawing>
          <wp:anchor distT="0" distB="0" distL="114300" distR="114300" simplePos="0" relativeHeight="251718144" behindDoc="0" locked="0" layoutInCell="1" allowOverlap="1" wp14:anchorId="004F0376" wp14:editId="4F05698B">
            <wp:simplePos x="0" y="0"/>
            <wp:positionH relativeFrom="column">
              <wp:posOffset>4901565</wp:posOffset>
            </wp:positionH>
            <wp:positionV relativeFrom="paragraph">
              <wp:posOffset>391160</wp:posOffset>
            </wp:positionV>
            <wp:extent cx="190500" cy="22987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0500" cy="229870"/>
                    </a:xfrm>
                    <a:prstGeom prst="rect">
                      <a:avLst/>
                    </a:prstGeom>
                  </pic:spPr>
                </pic:pic>
              </a:graphicData>
            </a:graphic>
            <wp14:sizeRelH relativeFrom="margin">
              <wp14:pctWidth>0</wp14:pctWidth>
            </wp14:sizeRelH>
            <wp14:sizeRelV relativeFrom="margin">
              <wp14:pctHeight>0</wp14:pctHeight>
            </wp14:sizeRelV>
          </wp:anchor>
        </w:drawing>
      </w:r>
      <w:r w:rsidR="00F355F6">
        <w:rPr>
          <w:noProof/>
          <w:lang w:val="de-CH" w:eastAsia="de-CH"/>
        </w:rPr>
        <w:drawing>
          <wp:anchor distT="0" distB="0" distL="114300" distR="114300" simplePos="0" relativeHeight="251717120" behindDoc="0" locked="0" layoutInCell="1" allowOverlap="1" wp14:anchorId="4263F52F" wp14:editId="1124B5E5">
            <wp:simplePos x="0" y="0"/>
            <wp:positionH relativeFrom="column">
              <wp:posOffset>4482465</wp:posOffset>
            </wp:positionH>
            <wp:positionV relativeFrom="paragraph">
              <wp:posOffset>200660</wp:posOffset>
            </wp:positionV>
            <wp:extent cx="237490" cy="23749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r w:rsidR="00075999">
        <w:rPr>
          <w:noProof/>
          <w:lang w:val="de-CH" w:eastAsia="de-CH"/>
        </w:rPr>
        <w:drawing>
          <wp:anchor distT="0" distB="0" distL="114300" distR="114300" simplePos="0" relativeHeight="251715072" behindDoc="0" locked="0" layoutInCell="1" allowOverlap="1" wp14:anchorId="2512D4D2" wp14:editId="2EC9ED99">
            <wp:simplePos x="0" y="0"/>
            <wp:positionH relativeFrom="column">
              <wp:posOffset>1367790</wp:posOffset>
            </wp:positionH>
            <wp:positionV relativeFrom="paragraph">
              <wp:posOffset>10160</wp:posOffset>
            </wp:positionV>
            <wp:extent cx="248285" cy="201295"/>
            <wp:effectExtent l="0" t="0" r="0" b="825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8285" cy="201295"/>
                    </a:xfrm>
                    <a:prstGeom prst="rect">
                      <a:avLst/>
                    </a:prstGeom>
                  </pic:spPr>
                </pic:pic>
              </a:graphicData>
            </a:graphic>
            <wp14:sizeRelH relativeFrom="margin">
              <wp14:pctWidth>0</wp14:pctWidth>
            </wp14:sizeRelH>
            <wp14:sizeRelV relativeFrom="margin">
              <wp14:pctHeight>0</wp14:pctHeight>
            </wp14:sizeRelV>
          </wp:anchor>
        </w:drawing>
      </w:r>
      <w:r w:rsidR="006E6C7D">
        <w:t xml:space="preserve">Durch </w:t>
      </w:r>
      <w:r w:rsidR="00492E34">
        <w:t>A</w:t>
      </w:r>
      <w:r w:rsidR="006E6C7D">
        <w:t xml:space="preserve">nklicken </w:t>
      </w:r>
      <w:r w:rsidR="00075999">
        <w:t xml:space="preserve">von      </w:t>
      </w:r>
      <w:r w:rsidR="006E6C7D">
        <w:t>kann eine P</w:t>
      </w:r>
      <w:r w:rsidR="00285488">
        <w:t>r</w:t>
      </w:r>
      <w:r w:rsidR="006E6C7D">
        <w:t>äsen</w:t>
      </w:r>
      <w:r w:rsidR="00E94819">
        <w:t>z</w:t>
      </w:r>
      <w:r w:rsidR="006E6C7D">
        <w:t xml:space="preserve">befreiung </w:t>
      </w:r>
      <w:r w:rsidR="00E94819">
        <w:t>erfolgen. Bei generell P</w:t>
      </w:r>
      <w:r w:rsidR="00285488">
        <w:t>r</w:t>
      </w:r>
      <w:r w:rsidR="00E94819">
        <w:t>äsenzbefreiten erschein</w:t>
      </w:r>
      <w:r w:rsidR="00D90019">
        <w:t>t</w:t>
      </w:r>
      <w:r w:rsidR="00E94819">
        <w:t xml:space="preserve"> dieses Symbol nicht</w:t>
      </w:r>
      <w:r w:rsidR="00B907BB">
        <w:t xml:space="preserve">. Das zweite Symbol </w:t>
      </w:r>
      <w:r w:rsidR="00F355F6">
        <w:t xml:space="preserve">     </w:t>
      </w:r>
      <w:r w:rsidR="00B907BB">
        <w:t>erlaubt die Bearbeitung de</w:t>
      </w:r>
      <w:r w:rsidR="008045E6">
        <w:t>r Personendaten</w:t>
      </w:r>
      <w:r w:rsidR="00480888">
        <w:t xml:space="preserve"> für diesen Anlass</w:t>
      </w:r>
      <w:r w:rsidR="008045E6">
        <w:t xml:space="preserve"> und das Dritte Symbol</w:t>
      </w:r>
      <w:r w:rsidRPr="00F404C1">
        <w:rPr>
          <w:noProof/>
        </w:rPr>
        <w:t xml:space="preserve"> </w:t>
      </w:r>
      <w:r>
        <w:t xml:space="preserve">     lö</w:t>
      </w:r>
      <w:r w:rsidR="008045E6">
        <w:t>scht das Mitglied aus der Teilnehmerliste</w:t>
      </w:r>
    </w:p>
    <w:p w14:paraId="5B77FB6F" w14:textId="5D5780AD" w:rsidR="008045E6" w:rsidRDefault="008045E6" w:rsidP="00563388">
      <w:pPr>
        <w:pStyle w:val="Standard1"/>
        <w:tabs>
          <w:tab w:val="right" w:pos="4536"/>
        </w:tabs>
        <w:ind w:right="140"/>
      </w:pPr>
    </w:p>
    <w:p w14:paraId="01BF6465" w14:textId="5B0B95BD" w:rsidR="008045E6" w:rsidRDefault="0062354F" w:rsidP="00563388">
      <w:pPr>
        <w:pStyle w:val="Standard1"/>
        <w:tabs>
          <w:tab w:val="right" w:pos="4536"/>
        </w:tabs>
        <w:ind w:right="140"/>
      </w:pPr>
      <w:r>
        <w:t xml:space="preserve">Bei der Bearbeitung der Personendaten können manuell die Teilnahme bestätigt werden </w:t>
      </w:r>
      <w:r w:rsidR="008E74D3">
        <w:t>(als Anmeldung) und weitere Daten eingegeben werden.</w:t>
      </w:r>
    </w:p>
    <w:p w14:paraId="76198132" w14:textId="33CF84B1" w:rsidR="008E74D3" w:rsidRDefault="008E74D3" w:rsidP="00563388">
      <w:pPr>
        <w:pStyle w:val="Standard1"/>
        <w:tabs>
          <w:tab w:val="right" w:pos="4536"/>
        </w:tabs>
        <w:ind w:right="140"/>
      </w:pPr>
    </w:p>
    <w:p w14:paraId="455F46B1" w14:textId="30C91817" w:rsidR="008E74D3" w:rsidRDefault="007F7401" w:rsidP="00563388">
      <w:pPr>
        <w:pStyle w:val="Standard1"/>
        <w:tabs>
          <w:tab w:val="right" w:pos="4536"/>
        </w:tabs>
        <w:ind w:right="140"/>
      </w:pPr>
      <w:r>
        <w:t>Mit dem oben erscheinende</w:t>
      </w:r>
      <w:r w:rsidR="00F92A77">
        <w:t xml:space="preserve">n </w:t>
      </w:r>
      <w:r w:rsidR="007331FD">
        <w:t>„</w:t>
      </w:r>
      <w:r w:rsidR="00F92A77">
        <w:t>E-Mail senden Knopf</w:t>
      </w:r>
      <w:r w:rsidR="007331FD">
        <w:t>“</w:t>
      </w:r>
      <w:r w:rsidR="00F92A77">
        <w:t xml:space="preserve"> können verschiedene Arten von Informationen </w:t>
      </w:r>
      <w:r w:rsidR="00630296">
        <w:t>über den Anlass gesendet werden:</w:t>
      </w:r>
    </w:p>
    <w:p w14:paraId="07A882F4" w14:textId="462D113D" w:rsidR="00630296" w:rsidRDefault="00A11650" w:rsidP="00563388">
      <w:pPr>
        <w:pStyle w:val="Standard1"/>
        <w:tabs>
          <w:tab w:val="right" w:pos="4536"/>
        </w:tabs>
        <w:ind w:right="140"/>
      </w:pPr>
      <w:r>
        <w:rPr>
          <w:noProof/>
          <w:lang w:val="de-CH" w:eastAsia="de-CH"/>
        </w:rPr>
        <w:drawing>
          <wp:anchor distT="0" distB="0" distL="114300" distR="114300" simplePos="0" relativeHeight="251682304" behindDoc="0" locked="0" layoutInCell="1" allowOverlap="1" wp14:anchorId="02325507" wp14:editId="37259C60">
            <wp:simplePos x="0" y="0"/>
            <wp:positionH relativeFrom="column">
              <wp:posOffset>1294130</wp:posOffset>
            </wp:positionH>
            <wp:positionV relativeFrom="paragraph">
              <wp:posOffset>340995</wp:posOffset>
            </wp:positionV>
            <wp:extent cx="2215515" cy="1853565"/>
            <wp:effectExtent l="76200" t="95250" r="70485" b="8953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215515" cy="18535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47137E9" w14:textId="4D697DFC" w:rsidR="00630296" w:rsidRDefault="00630296" w:rsidP="00563388">
      <w:pPr>
        <w:pStyle w:val="Standard1"/>
        <w:tabs>
          <w:tab w:val="right" w:pos="4536"/>
        </w:tabs>
        <w:ind w:right="140"/>
      </w:pPr>
    </w:p>
    <w:p w14:paraId="5010B88A" w14:textId="74481C5A" w:rsidR="00630296" w:rsidRDefault="007637C2" w:rsidP="007207A8">
      <w:pPr>
        <w:pStyle w:val="Standard1"/>
        <w:numPr>
          <w:ilvl w:val="0"/>
          <w:numId w:val="12"/>
        </w:numPr>
        <w:tabs>
          <w:tab w:val="right" w:pos="4536"/>
        </w:tabs>
        <w:ind w:right="140"/>
      </w:pPr>
      <w:r>
        <w:t xml:space="preserve">Eine Einladung </w:t>
      </w:r>
      <w:r w:rsidR="00BE320D">
        <w:t>an den Anlass</w:t>
      </w:r>
      <w:r w:rsidR="00827E5F">
        <w:t xml:space="preserve"> mit dem Inhalt des Anlasses </w:t>
      </w:r>
      <w:r>
        <w:t>an bestimmte Empfänge</w:t>
      </w:r>
      <w:r w:rsidR="00732749">
        <w:t>r</w:t>
      </w:r>
      <w:r>
        <w:t>gruppen</w:t>
      </w:r>
      <w:r w:rsidR="00946CDE">
        <w:t xml:space="preserve">. </w:t>
      </w:r>
    </w:p>
    <w:p w14:paraId="1542A3C0" w14:textId="353BBB31" w:rsidR="00827E5F" w:rsidRDefault="00827E5F" w:rsidP="007207A8">
      <w:pPr>
        <w:pStyle w:val="Standard1"/>
        <w:numPr>
          <w:ilvl w:val="0"/>
          <w:numId w:val="12"/>
        </w:numPr>
        <w:tabs>
          <w:tab w:val="right" w:pos="4536"/>
        </w:tabs>
        <w:ind w:right="140"/>
      </w:pPr>
      <w:r>
        <w:t xml:space="preserve">Ein Mail mit zu definierendem Inhalt an </w:t>
      </w:r>
      <w:r w:rsidR="00B42424">
        <w:t>alle Teilnehmer</w:t>
      </w:r>
    </w:p>
    <w:p w14:paraId="40823EB9" w14:textId="64F52BD8" w:rsidR="00FF471B" w:rsidRDefault="00FF471B" w:rsidP="007207A8">
      <w:pPr>
        <w:pStyle w:val="Standard1"/>
        <w:numPr>
          <w:ilvl w:val="0"/>
          <w:numId w:val="12"/>
        </w:numPr>
        <w:tabs>
          <w:tab w:val="right" w:pos="4536"/>
        </w:tabs>
        <w:ind w:right="140"/>
      </w:pPr>
      <w:r>
        <w:t xml:space="preserve">Ein Mail mit zu definierendem Inhalt an alle Teilnehmer, die sich </w:t>
      </w:r>
      <w:r w:rsidR="00A2167F">
        <w:t xml:space="preserve">angemeldet haben, sich abgemeldet haben oder an welche </w:t>
      </w:r>
      <w:r w:rsidR="007207A8">
        <w:t>die sich weder an- noch abgemeldet haben</w:t>
      </w:r>
    </w:p>
    <w:p w14:paraId="497C5CFE" w14:textId="628BB14A" w:rsidR="00B42424" w:rsidRDefault="00B42424" w:rsidP="007637C2">
      <w:pPr>
        <w:pStyle w:val="Standard1"/>
        <w:tabs>
          <w:tab w:val="right" w:pos="4536"/>
        </w:tabs>
        <w:ind w:right="140"/>
      </w:pPr>
    </w:p>
    <w:p w14:paraId="21AFFC91" w14:textId="31EC215C" w:rsidR="00BB33BF" w:rsidRDefault="00BB33BF" w:rsidP="007637C2">
      <w:pPr>
        <w:pStyle w:val="Standard1"/>
        <w:tabs>
          <w:tab w:val="right" w:pos="4536"/>
        </w:tabs>
        <w:ind w:right="140"/>
      </w:pPr>
      <w:r>
        <w:t xml:space="preserve">Die </w:t>
      </w:r>
      <w:r w:rsidR="000C0623">
        <w:t xml:space="preserve">E-Mail, die als Einladung versendet wird, sieht </w:t>
      </w:r>
      <w:r w:rsidR="000B02C9">
        <w:t>in einem Beispiel so aus:</w:t>
      </w:r>
    </w:p>
    <w:p w14:paraId="7C7F7E05" w14:textId="4AC89E9D" w:rsidR="00BB33BF" w:rsidRDefault="00434B4E" w:rsidP="007637C2">
      <w:pPr>
        <w:pStyle w:val="Standard1"/>
        <w:tabs>
          <w:tab w:val="right" w:pos="4536"/>
        </w:tabs>
        <w:ind w:right="140"/>
      </w:pPr>
      <w:r>
        <w:rPr>
          <w:noProof/>
        </w:rPr>
        <w:drawing>
          <wp:anchor distT="0" distB="0" distL="114300" distR="114300" simplePos="0" relativeHeight="251719168" behindDoc="1" locked="0" layoutInCell="1" allowOverlap="1" wp14:anchorId="5EC8BB44" wp14:editId="6422E5B3">
            <wp:simplePos x="0" y="0"/>
            <wp:positionH relativeFrom="column">
              <wp:posOffset>2776347</wp:posOffset>
            </wp:positionH>
            <wp:positionV relativeFrom="paragraph">
              <wp:posOffset>81788</wp:posOffset>
            </wp:positionV>
            <wp:extent cx="3441600" cy="2610000"/>
            <wp:effectExtent l="95250" t="95250" r="102235" b="952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41600" cy="261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99B575C" w14:textId="5303CB5F" w:rsidR="00BB33BF" w:rsidRDefault="000E6B62" w:rsidP="00DA1CF1">
      <w:pPr>
        <w:pStyle w:val="Standard1"/>
        <w:tabs>
          <w:tab w:val="right" w:pos="4536"/>
        </w:tabs>
        <w:ind w:right="140"/>
      </w:pPr>
      <w:r>
        <w:rPr>
          <w:noProof/>
        </w:rPr>
        <mc:AlternateContent>
          <mc:Choice Requires="wps">
            <w:drawing>
              <wp:anchor distT="0" distB="0" distL="114300" distR="114300" simplePos="0" relativeHeight="251720192" behindDoc="0" locked="0" layoutInCell="1" allowOverlap="1" wp14:anchorId="539DE755" wp14:editId="0A5F63E1">
                <wp:simplePos x="0" y="0"/>
                <wp:positionH relativeFrom="column">
                  <wp:posOffset>2260473</wp:posOffset>
                </wp:positionH>
                <wp:positionV relativeFrom="paragraph">
                  <wp:posOffset>118999</wp:posOffset>
                </wp:positionV>
                <wp:extent cx="621792" cy="134112"/>
                <wp:effectExtent l="0" t="0" r="64135" b="75565"/>
                <wp:wrapNone/>
                <wp:docPr id="20" name="Gerade Verbindung mit Pfeil 20"/>
                <wp:cNvGraphicFramePr/>
                <a:graphic xmlns:a="http://schemas.openxmlformats.org/drawingml/2006/main">
                  <a:graphicData uri="http://schemas.microsoft.com/office/word/2010/wordprocessingShape">
                    <wps:wsp>
                      <wps:cNvCnPr/>
                      <wps:spPr>
                        <a:xfrm>
                          <a:off x="0" y="0"/>
                          <a:ext cx="621792" cy="134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A3D4B0" id="_x0000_t32" coordsize="21600,21600" o:spt="32" o:oned="t" path="m,l21600,21600e" filled="f">
                <v:path arrowok="t" fillok="f" o:connecttype="none"/>
                <o:lock v:ext="edit" shapetype="t"/>
              </v:shapetype>
              <v:shape id="Gerade Verbindung mit Pfeil 20" o:spid="_x0000_s1026" type="#_x0000_t32" style="position:absolute;margin-left:178pt;margin-top:9.35pt;width:48.95pt;height:10.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" strokecolor="#4579b8 [3044]">
                <v:stroke endarrow="block"/>
              </v:shape>
            </w:pict>
          </mc:Fallback>
        </mc:AlternateContent>
      </w:r>
      <w:r w:rsidR="0087136E">
        <w:t xml:space="preserve">Aus dem </w:t>
      </w:r>
      <w:r w:rsidR="00E76914">
        <w:t>Titel der Veranstaltung</w:t>
      </w:r>
    </w:p>
    <w:p w14:paraId="08B84FFE" w14:textId="5699632C" w:rsidR="00434B4E" w:rsidRDefault="00434B4E" w:rsidP="007637C2">
      <w:pPr>
        <w:pStyle w:val="Standard1"/>
        <w:tabs>
          <w:tab w:val="right" w:pos="4536"/>
        </w:tabs>
        <w:ind w:right="140"/>
      </w:pPr>
    </w:p>
    <w:p w14:paraId="557E84B2" w14:textId="0A187350" w:rsidR="00434B4E" w:rsidRDefault="000E6B62" w:rsidP="00DA1CF1">
      <w:pPr>
        <w:pStyle w:val="Standard1"/>
        <w:tabs>
          <w:tab w:val="right" w:pos="4536"/>
        </w:tabs>
        <w:ind w:right="140"/>
      </w:pPr>
      <w:r>
        <w:rPr>
          <w:noProof/>
        </w:rPr>
        <mc:AlternateContent>
          <mc:Choice Requires="wps">
            <w:drawing>
              <wp:anchor distT="0" distB="0" distL="114300" distR="114300" simplePos="0" relativeHeight="251721216" behindDoc="0" locked="0" layoutInCell="1" allowOverlap="1" wp14:anchorId="670C68B3" wp14:editId="44745918">
                <wp:simplePos x="0" y="0"/>
                <wp:positionH relativeFrom="column">
                  <wp:posOffset>1589913</wp:posOffset>
                </wp:positionH>
                <wp:positionV relativeFrom="paragraph">
                  <wp:posOffset>127127</wp:posOffset>
                </wp:positionV>
                <wp:extent cx="1682496" cy="426720"/>
                <wp:effectExtent l="0" t="0" r="70485" b="68580"/>
                <wp:wrapNone/>
                <wp:docPr id="27" name="Gerade Verbindung mit Pfeil 27"/>
                <wp:cNvGraphicFramePr/>
                <a:graphic xmlns:a="http://schemas.openxmlformats.org/drawingml/2006/main">
                  <a:graphicData uri="http://schemas.microsoft.com/office/word/2010/wordprocessingShape">
                    <wps:wsp>
                      <wps:cNvCnPr/>
                      <wps:spPr>
                        <a:xfrm>
                          <a:off x="0" y="0"/>
                          <a:ext cx="1682496"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70E46" id="Gerade Verbindung mit Pfeil 27" o:spid="_x0000_s1026" type="#_x0000_t32" style="position:absolute;margin-left:125.2pt;margin-top:10pt;width:132.5pt;height:33.6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" strokecolor="#4579b8 [3044]">
                <v:stroke endarrow="block"/>
              </v:shape>
            </w:pict>
          </mc:Fallback>
        </mc:AlternateContent>
      </w:r>
      <w:r w:rsidR="00A556AD">
        <w:t>Automatisch generiert</w:t>
      </w:r>
    </w:p>
    <w:p w14:paraId="5C3780DE" w14:textId="5857AB39" w:rsidR="00434B4E" w:rsidRDefault="00434B4E" w:rsidP="007637C2">
      <w:pPr>
        <w:pStyle w:val="Standard1"/>
        <w:tabs>
          <w:tab w:val="right" w:pos="4536"/>
        </w:tabs>
        <w:ind w:right="140"/>
      </w:pPr>
    </w:p>
    <w:p w14:paraId="36509D19" w14:textId="21DC3935" w:rsidR="00434B4E" w:rsidRDefault="000E6B62" w:rsidP="00DA1CF1">
      <w:pPr>
        <w:pStyle w:val="Standard1"/>
        <w:tabs>
          <w:tab w:val="right" w:pos="4536"/>
        </w:tabs>
        <w:ind w:right="140"/>
      </w:pPr>
      <w:r>
        <w:rPr>
          <w:noProof/>
        </w:rPr>
        <mc:AlternateContent>
          <mc:Choice Requires="wps">
            <w:drawing>
              <wp:anchor distT="0" distB="0" distL="114300" distR="114300" simplePos="0" relativeHeight="251723264" behindDoc="0" locked="0" layoutInCell="1" allowOverlap="1" wp14:anchorId="188B76E1" wp14:editId="274C42D1">
                <wp:simplePos x="0" y="0"/>
                <wp:positionH relativeFrom="column">
                  <wp:posOffset>2260473</wp:posOffset>
                </wp:positionH>
                <wp:positionV relativeFrom="paragraph">
                  <wp:posOffset>141351</wp:posOffset>
                </wp:positionV>
                <wp:extent cx="1030224" cy="335280"/>
                <wp:effectExtent l="0" t="0" r="74930" b="64770"/>
                <wp:wrapNone/>
                <wp:docPr id="31" name="Gerade Verbindung mit Pfeil 31"/>
                <wp:cNvGraphicFramePr/>
                <a:graphic xmlns:a="http://schemas.openxmlformats.org/drawingml/2006/main">
                  <a:graphicData uri="http://schemas.microsoft.com/office/word/2010/wordprocessingShape">
                    <wps:wsp>
                      <wps:cNvCnPr/>
                      <wps:spPr>
                        <a:xfrm>
                          <a:off x="0" y="0"/>
                          <a:ext cx="1030224"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012FFD" id="Gerade Verbindung mit Pfeil 31" o:spid="_x0000_s1026" type="#_x0000_t32" style="position:absolute;margin-left:178pt;margin-top:11.15pt;width:81.1pt;height:26.4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722240" behindDoc="0" locked="0" layoutInCell="1" allowOverlap="1" wp14:anchorId="2EDEA63F" wp14:editId="7F688E04">
                <wp:simplePos x="0" y="0"/>
                <wp:positionH relativeFrom="column">
                  <wp:posOffset>3028569</wp:posOffset>
                </wp:positionH>
                <wp:positionV relativeFrom="paragraph">
                  <wp:posOffset>86487</wp:posOffset>
                </wp:positionV>
                <wp:extent cx="249936" cy="237744"/>
                <wp:effectExtent l="0" t="0" r="74295" b="48260"/>
                <wp:wrapNone/>
                <wp:docPr id="29" name="Gerade Verbindung mit Pfeil 29"/>
                <wp:cNvGraphicFramePr/>
                <a:graphic xmlns:a="http://schemas.openxmlformats.org/drawingml/2006/main">
                  <a:graphicData uri="http://schemas.microsoft.com/office/word/2010/wordprocessingShape">
                    <wps:wsp>
                      <wps:cNvCnPr/>
                      <wps:spPr>
                        <a:xfrm>
                          <a:off x="0" y="0"/>
                          <a:ext cx="249936" cy="237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80EF7E" id="Gerade Verbindung mit Pfeil 29" o:spid="_x0000_s1026" type="#_x0000_t32" style="position:absolute;margin-left:238.45pt;margin-top:6.8pt;width:19.7pt;height:18.7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" strokecolor="#4579b8 [3044]">
                <v:stroke endarrow="block"/>
              </v:shape>
            </w:pict>
          </mc:Fallback>
        </mc:AlternateContent>
      </w:r>
      <w:r w:rsidR="0087136E">
        <w:t xml:space="preserve">Aus dem </w:t>
      </w:r>
      <w:r w:rsidR="00AC4BBA">
        <w:t>Titel der Veranstaltung</w:t>
      </w:r>
    </w:p>
    <w:p w14:paraId="6BA1E08F" w14:textId="77777777" w:rsidR="00DA1CF1" w:rsidRDefault="00DA1CF1" w:rsidP="00DA1CF1">
      <w:pPr>
        <w:pStyle w:val="Listenabsatz"/>
      </w:pPr>
    </w:p>
    <w:p w14:paraId="31693E83" w14:textId="3D6101D5" w:rsidR="00434B4E" w:rsidRDefault="000E6B62" w:rsidP="00DA1CF1">
      <w:pPr>
        <w:pStyle w:val="Standard1"/>
        <w:tabs>
          <w:tab w:val="right" w:pos="4536"/>
        </w:tabs>
        <w:ind w:right="140"/>
      </w:pPr>
      <w:r>
        <w:rPr>
          <w:noProof/>
        </w:rPr>
        <mc:AlternateContent>
          <mc:Choice Requires="wps">
            <w:drawing>
              <wp:anchor distT="0" distB="0" distL="114300" distR="114300" simplePos="0" relativeHeight="251724288" behindDoc="0" locked="0" layoutInCell="1" allowOverlap="1" wp14:anchorId="4D902A76" wp14:editId="2E8CBA7B">
                <wp:simplePos x="0" y="0"/>
                <wp:positionH relativeFrom="column">
                  <wp:posOffset>2132456</wp:posOffset>
                </wp:positionH>
                <wp:positionV relativeFrom="paragraph">
                  <wp:posOffset>128651</wp:posOffset>
                </wp:positionV>
                <wp:extent cx="1139571" cy="67056"/>
                <wp:effectExtent l="0" t="19050" r="80010" b="85725"/>
                <wp:wrapNone/>
                <wp:docPr id="33" name="Gerade Verbindung mit Pfeil 33"/>
                <wp:cNvGraphicFramePr/>
                <a:graphic xmlns:a="http://schemas.openxmlformats.org/drawingml/2006/main">
                  <a:graphicData uri="http://schemas.microsoft.com/office/word/2010/wordprocessingShape">
                    <wps:wsp>
                      <wps:cNvCnPr/>
                      <wps:spPr>
                        <a:xfrm>
                          <a:off x="0" y="0"/>
                          <a:ext cx="1139571" cy="67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8D3C9" id="Gerade Verbindung mit Pfeil 33" o:spid="_x0000_s1026" type="#_x0000_t32" style="position:absolute;margin-left:167.9pt;margin-top:10.15pt;width:89.75pt;height:5.3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" strokecolor="#4579b8 [3044]">
                <v:stroke endarrow="block"/>
              </v:shape>
            </w:pict>
          </mc:Fallback>
        </mc:AlternateContent>
      </w:r>
      <w:r w:rsidR="00DA1CF1">
        <w:t>A</w:t>
      </w:r>
      <w:r w:rsidR="0087136E">
        <w:t xml:space="preserve">us der </w:t>
      </w:r>
      <w:r w:rsidR="00AC4BBA">
        <w:t>Zeit der Veranstaltung</w:t>
      </w:r>
    </w:p>
    <w:p w14:paraId="08BBE8D3" w14:textId="060E918B" w:rsidR="00434B4E" w:rsidRDefault="000E6B62" w:rsidP="007637C2">
      <w:pPr>
        <w:pStyle w:val="Standard1"/>
        <w:tabs>
          <w:tab w:val="right" w:pos="4536"/>
        </w:tabs>
        <w:ind w:right="140"/>
      </w:pPr>
      <w:r>
        <w:rPr>
          <w:noProof/>
        </w:rPr>
        <mc:AlternateContent>
          <mc:Choice Requires="wps">
            <w:drawing>
              <wp:anchor distT="0" distB="0" distL="114300" distR="114300" simplePos="0" relativeHeight="251725312" behindDoc="0" locked="0" layoutInCell="1" allowOverlap="1" wp14:anchorId="77F24767" wp14:editId="1575C75A">
                <wp:simplePos x="0" y="0"/>
                <wp:positionH relativeFrom="column">
                  <wp:posOffset>2156840</wp:posOffset>
                </wp:positionH>
                <wp:positionV relativeFrom="paragraph">
                  <wp:posOffset>90043</wp:posOffset>
                </wp:positionV>
                <wp:extent cx="1115187" cy="42672"/>
                <wp:effectExtent l="0" t="76200" r="8890" b="52705"/>
                <wp:wrapNone/>
                <wp:docPr id="41" name="Gerade Verbindung mit Pfeil 41"/>
                <wp:cNvGraphicFramePr/>
                <a:graphic xmlns:a="http://schemas.openxmlformats.org/drawingml/2006/main">
                  <a:graphicData uri="http://schemas.microsoft.com/office/word/2010/wordprocessingShape">
                    <wps:wsp>
                      <wps:cNvCnPr/>
                      <wps:spPr>
                        <a:xfrm flipV="1">
                          <a:off x="0" y="0"/>
                          <a:ext cx="1115187" cy="42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A2562" id="Gerade Verbindung mit Pfeil 41" o:spid="_x0000_s1026" type="#_x0000_t32" style="position:absolute;margin-left:169.85pt;margin-top:7.1pt;width:87.8pt;height:3.35pt;flip:y;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" strokecolor="#4579b8 [3044]">
                <v:stroke endarrow="block"/>
              </v:shape>
            </w:pict>
          </mc:Fallback>
        </mc:AlternateContent>
      </w:r>
      <w:r w:rsidR="0087136E">
        <w:t>Aus dem Ort der Veranstaltung</w:t>
      </w:r>
    </w:p>
    <w:p w14:paraId="3EF19596" w14:textId="6DB787EA" w:rsidR="00434B4E" w:rsidRDefault="000E6B62" w:rsidP="007637C2">
      <w:pPr>
        <w:pStyle w:val="Standard1"/>
        <w:tabs>
          <w:tab w:val="right" w:pos="4536"/>
        </w:tabs>
        <w:ind w:right="140"/>
      </w:pPr>
      <w:r>
        <w:rPr>
          <w:noProof/>
        </w:rPr>
        <mc:AlternateContent>
          <mc:Choice Requires="wps">
            <w:drawing>
              <wp:anchor distT="0" distB="0" distL="114300" distR="114300" simplePos="0" relativeHeight="251726336" behindDoc="0" locked="0" layoutInCell="1" allowOverlap="1" wp14:anchorId="34E5FF4A" wp14:editId="5E4BB717">
                <wp:simplePos x="0" y="0"/>
                <wp:positionH relativeFrom="column">
                  <wp:posOffset>2321433</wp:posOffset>
                </wp:positionH>
                <wp:positionV relativeFrom="paragraph">
                  <wp:posOffset>118491</wp:posOffset>
                </wp:positionV>
                <wp:extent cx="969010" cy="24384"/>
                <wp:effectExtent l="0" t="57150" r="40640" b="90170"/>
                <wp:wrapNone/>
                <wp:docPr id="42" name="Gerade Verbindung mit Pfeil 42"/>
                <wp:cNvGraphicFramePr/>
                <a:graphic xmlns:a="http://schemas.openxmlformats.org/drawingml/2006/main">
                  <a:graphicData uri="http://schemas.microsoft.com/office/word/2010/wordprocessingShape">
                    <wps:wsp>
                      <wps:cNvCnPr/>
                      <wps:spPr>
                        <a:xfrm>
                          <a:off x="0" y="0"/>
                          <a:ext cx="969010" cy="24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0CAF1" id="Gerade Verbindung mit Pfeil 42" o:spid="_x0000_s1026" type="#_x0000_t32" style="position:absolute;margin-left:182.8pt;margin-top:9.35pt;width:76.3pt;height:1.9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" strokecolor="#4579b8 [3044]">
                <v:stroke endarrow="block"/>
              </v:shape>
            </w:pict>
          </mc:Fallback>
        </mc:AlternateContent>
      </w:r>
      <w:r w:rsidR="00E9068E">
        <w:t>Aus den Daten der Veranstaltung</w:t>
      </w:r>
    </w:p>
    <w:p w14:paraId="2915B888" w14:textId="669CEA99" w:rsidR="00434B4E" w:rsidRDefault="00D15D3D" w:rsidP="007637C2">
      <w:pPr>
        <w:pStyle w:val="Standard1"/>
        <w:tabs>
          <w:tab w:val="right" w:pos="4536"/>
        </w:tabs>
        <w:ind w:right="140"/>
      </w:pPr>
      <w:r>
        <w:t>(Max. 200 Zeichen)</w:t>
      </w:r>
    </w:p>
    <w:p w14:paraId="770CB25A" w14:textId="144C4D76" w:rsidR="00434B4E" w:rsidRDefault="00DB4EA6" w:rsidP="007637C2">
      <w:pPr>
        <w:pStyle w:val="Standard1"/>
        <w:tabs>
          <w:tab w:val="right" w:pos="4536"/>
        </w:tabs>
        <w:ind w:right="140"/>
      </w:pPr>
      <w:r>
        <w:rPr>
          <w:noProof/>
        </w:rPr>
        <mc:AlternateContent>
          <mc:Choice Requires="wps">
            <w:drawing>
              <wp:anchor distT="0" distB="0" distL="114300" distR="114300" simplePos="0" relativeHeight="251728384" behindDoc="0" locked="0" layoutInCell="1" allowOverlap="1" wp14:anchorId="4E445E7D" wp14:editId="54501F8B">
                <wp:simplePos x="0" y="0"/>
                <wp:positionH relativeFrom="column">
                  <wp:posOffset>1571624</wp:posOffset>
                </wp:positionH>
                <wp:positionV relativeFrom="paragraph">
                  <wp:posOffset>204597</wp:posOffset>
                </wp:positionV>
                <wp:extent cx="1718437" cy="128016"/>
                <wp:effectExtent l="0" t="57150" r="15240" b="24765"/>
                <wp:wrapNone/>
                <wp:docPr id="44" name="Gerade Verbindung mit Pfeil 44"/>
                <wp:cNvGraphicFramePr/>
                <a:graphic xmlns:a="http://schemas.openxmlformats.org/drawingml/2006/main">
                  <a:graphicData uri="http://schemas.microsoft.com/office/word/2010/wordprocessingShape">
                    <wps:wsp>
                      <wps:cNvCnPr/>
                      <wps:spPr>
                        <a:xfrm flipV="1">
                          <a:off x="0" y="0"/>
                          <a:ext cx="1718437" cy="128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87C92" id="Gerade Verbindung mit Pfeil 44" o:spid="_x0000_s1026" type="#_x0000_t32" style="position:absolute;margin-left:123.75pt;margin-top:16.1pt;width:135.3pt;height:10.1pt;flip:y;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" strokecolor="#4579b8 [3044]">
                <v:stroke endarrow="block"/>
              </v:shape>
            </w:pict>
          </mc:Fallback>
        </mc:AlternateContent>
      </w:r>
      <w:r w:rsidR="000E6B62">
        <w:rPr>
          <w:noProof/>
        </w:rPr>
        <mc:AlternateContent>
          <mc:Choice Requires="wps">
            <w:drawing>
              <wp:anchor distT="0" distB="0" distL="114300" distR="114300" simplePos="0" relativeHeight="251727360" behindDoc="0" locked="0" layoutInCell="1" allowOverlap="1" wp14:anchorId="42534159" wp14:editId="27219752">
                <wp:simplePos x="0" y="0"/>
                <wp:positionH relativeFrom="column">
                  <wp:posOffset>2498217</wp:posOffset>
                </wp:positionH>
                <wp:positionV relativeFrom="paragraph">
                  <wp:posOffset>10795</wp:posOffset>
                </wp:positionV>
                <wp:extent cx="792226" cy="73152"/>
                <wp:effectExtent l="0" t="57150" r="27305" b="22225"/>
                <wp:wrapNone/>
                <wp:docPr id="43" name="Gerade Verbindung mit Pfeil 43"/>
                <wp:cNvGraphicFramePr/>
                <a:graphic xmlns:a="http://schemas.openxmlformats.org/drawingml/2006/main">
                  <a:graphicData uri="http://schemas.microsoft.com/office/word/2010/wordprocessingShape">
                    <wps:wsp>
                      <wps:cNvCnPr/>
                      <wps:spPr>
                        <a:xfrm flipV="1">
                          <a:off x="0" y="0"/>
                          <a:ext cx="792226" cy="731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E04AA" id="Gerade Verbindung mit Pfeil 43" o:spid="_x0000_s1026" type="#_x0000_t32" style="position:absolute;margin-left:196.7pt;margin-top:.85pt;width:62.4pt;height:5.75pt;flip:y;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" strokecolor="#4579b8 [3044]">
                <v:stroke endarrow="block"/>
              </v:shape>
            </w:pict>
          </mc:Fallback>
        </mc:AlternateContent>
      </w:r>
      <w:r w:rsidR="00B949C1">
        <w:t>Link zur Veranstaltung</w:t>
      </w:r>
      <w:r w:rsidR="00E46F43">
        <w:t xml:space="preserve"> im Kalender</w:t>
      </w:r>
    </w:p>
    <w:p w14:paraId="0487861F" w14:textId="2A0BF594" w:rsidR="00434B4E" w:rsidRDefault="00E46F43" w:rsidP="007637C2">
      <w:pPr>
        <w:pStyle w:val="Standard1"/>
        <w:tabs>
          <w:tab w:val="right" w:pos="4536"/>
        </w:tabs>
        <w:ind w:right="140"/>
      </w:pPr>
      <w:r>
        <w:t>Automatisch generiert</w:t>
      </w:r>
    </w:p>
    <w:p w14:paraId="1A2FAE96" w14:textId="0B2574B2" w:rsidR="00F21E5D" w:rsidRDefault="00F21E5D">
      <w:pPr>
        <w:rPr>
          <w:rFonts w:ascii="Arial" w:eastAsia="Times New Roman" w:hAnsi="Arial"/>
          <w:spacing w:val="8"/>
          <w:sz w:val="22"/>
        </w:rPr>
      </w:pPr>
      <w:r>
        <w:br w:type="page"/>
      </w:r>
    </w:p>
    <w:p w14:paraId="1F475CE1" w14:textId="1C2AEC8E" w:rsidR="007637C2" w:rsidRDefault="002626C8" w:rsidP="007637C2">
      <w:pPr>
        <w:pStyle w:val="Standard1"/>
        <w:tabs>
          <w:tab w:val="right" w:pos="4536"/>
        </w:tabs>
        <w:ind w:right="140"/>
      </w:pPr>
      <w:r>
        <w:rPr>
          <w:noProof/>
          <w:lang w:val="de-CH" w:eastAsia="de-CH"/>
        </w:rPr>
        <w:lastRenderedPageBreak/>
        <w:drawing>
          <wp:anchor distT="0" distB="0" distL="114300" distR="114300" simplePos="0" relativeHeight="251692544" behindDoc="0" locked="0" layoutInCell="1" allowOverlap="1" wp14:anchorId="29A1B9BE" wp14:editId="3A218B3D">
            <wp:simplePos x="0" y="0"/>
            <wp:positionH relativeFrom="margin">
              <wp:posOffset>1607185</wp:posOffset>
            </wp:positionH>
            <wp:positionV relativeFrom="paragraph">
              <wp:posOffset>382905</wp:posOffset>
            </wp:positionV>
            <wp:extent cx="1892300" cy="1899920"/>
            <wp:effectExtent l="76200" t="95250" r="69850" b="10033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92300" cy="18999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54E13">
        <w:t>Die Export</w:t>
      </w:r>
      <w:r w:rsidR="00A11650">
        <w:t xml:space="preserve"> Funktion generiert verschieden Listen zur weiteren Verarbeitung</w:t>
      </w:r>
    </w:p>
    <w:p w14:paraId="6B8DDC83" w14:textId="15E6F6E9" w:rsidR="00CE7C83" w:rsidRDefault="00CE7C83" w:rsidP="003A5D3B">
      <w:pPr>
        <w:pStyle w:val="Standard1"/>
        <w:tabs>
          <w:tab w:val="right" w:pos="4536"/>
        </w:tabs>
        <w:ind w:right="140"/>
      </w:pPr>
    </w:p>
    <w:p w14:paraId="27D5F432" w14:textId="05E1D081" w:rsidR="00A11650" w:rsidRDefault="00292C29" w:rsidP="007637C2">
      <w:pPr>
        <w:pStyle w:val="Standard1"/>
        <w:tabs>
          <w:tab w:val="right" w:pos="4536"/>
        </w:tabs>
        <w:ind w:right="140"/>
      </w:pPr>
      <w:r>
        <w:t>Darstellung eines Anlasses vom Tag der Veranstaltung</w:t>
      </w:r>
      <w:r w:rsidR="00CE7C83">
        <w:t xml:space="preserve"> an</w:t>
      </w:r>
      <w:r w:rsidR="00235855">
        <w:t xml:space="preserve"> und später (Unterschiede zu </w:t>
      </w:r>
      <w:r w:rsidR="004C2CBF">
        <w:t>einem zukünftigen Anlass)</w:t>
      </w:r>
    </w:p>
    <w:p w14:paraId="74E6CBB2" w14:textId="45ADE827" w:rsidR="004C2CBF" w:rsidRDefault="00AC3E73" w:rsidP="007637C2">
      <w:pPr>
        <w:pStyle w:val="Standard1"/>
        <w:tabs>
          <w:tab w:val="right" w:pos="4536"/>
        </w:tabs>
        <w:ind w:right="140"/>
      </w:pPr>
      <w:r>
        <w:rPr>
          <w:noProof/>
          <w:lang w:val="de-CH" w:eastAsia="de-CH"/>
        </w:rPr>
        <w:drawing>
          <wp:anchor distT="0" distB="0" distL="114300" distR="114300" simplePos="0" relativeHeight="251699712" behindDoc="0" locked="0" layoutInCell="1" allowOverlap="1" wp14:anchorId="3BC9EFDD" wp14:editId="72DEAC82">
            <wp:simplePos x="0" y="0"/>
            <wp:positionH relativeFrom="page">
              <wp:align>center</wp:align>
            </wp:positionH>
            <wp:positionV relativeFrom="paragraph">
              <wp:posOffset>276225</wp:posOffset>
            </wp:positionV>
            <wp:extent cx="4926330" cy="2457450"/>
            <wp:effectExtent l="114300" t="95250" r="121920" b="9525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926330" cy="24574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AEFCE95" w14:textId="589B0629" w:rsidR="00A11650" w:rsidRDefault="008523E3" w:rsidP="007637C2">
      <w:pPr>
        <w:pStyle w:val="Standard1"/>
        <w:tabs>
          <w:tab w:val="right" w:pos="4536"/>
        </w:tabs>
        <w:ind w:right="140"/>
      </w:pPr>
      <w:r>
        <w:rPr>
          <w:noProof/>
          <w:lang w:val="de-CH" w:eastAsia="de-CH"/>
        </w:rPr>
        <w:drawing>
          <wp:anchor distT="0" distB="0" distL="114300" distR="114300" simplePos="0" relativeHeight="251706880" behindDoc="0" locked="0" layoutInCell="1" allowOverlap="1" wp14:anchorId="44F5C96D" wp14:editId="62FCC202">
            <wp:simplePos x="0" y="0"/>
            <wp:positionH relativeFrom="page">
              <wp:posOffset>3265170</wp:posOffset>
            </wp:positionH>
            <wp:positionV relativeFrom="paragraph">
              <wp:posOffset>2736215</wp:posOffset>
            </wp:positionV>
            <wp:extent cx="230400" cy="23040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30400" cy="230400"/>
                    </a:xfrm>
                    <a:prstGeom prst="rect">
                      <a:avLst/>
                    </a:prstGeom>
                  </pic:spPr>
                </pic:pic>
              </a:graphicData>
            </a:graphic>
            <wp14:sizeRelH relativeFrom="margin">
              <wp14:pctWidth>0</wp14:pctWidth>
            </wp14:sizeRelH>
            <wp14:sizeRelV relativeFrom="margin">
              <wp14:pctHeight>0</wp14:pctHeight>
            </wp14:sizeRelV>
          </wp:anchor>
        </w:drawing>
      </w:r>
      <w:r w:rsidR="00E95C08">
        <w:rPr>
          <w:noProof/>
          <w:lang w:val="de-CH" w:eastAsia="de-CH"/>
        </w:rPr>
        <w:drawing>
          <wp:anchor distT="0" distB="0" distL="114300" distR="114300" simplePos="0" relativeHeight="251708928" behindDoc="0" locked="0" layoutInCell="1" allowOverlap="1" wp14:anchorId="668EA53B" wp14:editId="10202B68">
            <wp:simplePos x="0" y="0"/>
            <wp:positionH relativeFrom="column">
              <wp:posOffset>548640</wp:posOffset>
            </wp:positionH>
            <wp:positionV relativeFrom="paragraph">
              <wp:posOffset>193040</wp:posOffset>
            </wp:positionV>
            <wp:extent cx="248400" cy="23040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48400" cy="230400"/>
                    </a:xfrm>
                    <a:prstGeom prst="rect">
                      <a:avLst/>
                    </a:prstGeom>
                  </pic:spPr>
                </pic:pic>
              </a:graphicData>
            </a:graphic>
            <wp14:sizeRelH relativeFrom="margin">
              <wp14:pctWidth>0</wp14:pctWidth>
            </wp14:sizeRelH>
            <wp14:sizeRelV relativeFrom="margin">
              <wp14:pctHeight>0</wp14:pctHeight>
            </wp14:sizeRelV>
          </wp:anchor>
        </w:drawing>
      </w:r>
      <w:r w:rsidR="00FD3A4E">
        <w:t xml:space="preserve">Durch Drücken vom </w:t>
      </w:r>
      <w:r w:rsidR="00CE7C83">
        <w:t>„</w:t>
      </w:r>
      <w:r w:rsidR="00FD3A4E">
        <w:t>Händchen</w:t>
      </w:r>
      <w:r w:rsidR="00CE7C83">
        <w:t>“</w:t>
      </w:r>
      <w:r>
        <w:t xml:space="preserve"> </w:t>
      </w:r>
      <w:r w:rsidR="00FD3A4E">
        <w:t xml:space="preserve"> </w:t>
      </w:r>
      <w:r>
        <w:t xml:space="preserve">    </w:t>
      </w:r>
      <w:r w:rsidR="00FD3A4E">
        <w:t xml:space="preserve">nach oben </w:t>
      </w:r>
      <w:r w:rsidR="00E354BF">
        <w:t xml:space="preserve">kann </w:t>
      </w:r>
      <w:proofErr w:type="gramStart"/>
      <w:r w:rsidR="00E354BF">
        <w:t>die Präsenz</w:t>
      </w:r>
      <w:proofErr w:type="gramEnd"/>
      <w:r w:rsidR="00E354BF">
        <w:t xml:space="preserve"> eines Mitgliedes erfasst werden</w:t>
      </w:r>
      <w:r w:rsidR="000E4CFC">
        <w:t xml:space="preserve">. </w:t>
      </w:r>
      <w:r w:rsidR="00BC3404">
        <w:t xml:space="preserve">   </w:t>
      </w:r>
      <w:r w:rsidR="000E4CFC">
        <w:t xml:space="preserve"> </w:t>
      </w:r>
      <w:r w:rsidR="00E95C08">
        <w:t xml:space="preserve"> </w:t>
      </w:r>
      <w:r w:rsidR="006A3336">
        <w:t>bedeutet,</w:t>
      </w:r>
      <w:r w:rsidR="000E4CFC">
        <w:t xml:space="preserve"> </w:t>
      </w:r>
      <w:r w:rsidR="00D02BC3">
        <w:t>d</w:t>
      </w:r>
      <w:r w:rsidR="00CA5FF6">
        <w:t>ass das Mitglied als präsent erfa</w:t>
      </w:r>
      <w:r w:rsidR="003D30BE">
        <w:t>sst</w:t>
      </w:r>
      <w:r w:rsidR="00CA5FF6">
        <w:t xml:space="preserve"> </w:t>
      </w:r>
      <w:r w:rsidR="00EE5795">
        <w:t>wurde</w:t>
      </w:r>
      <w:r w:rsidR="00CA5FF6">
        <w:t>.</w:t>
      </w:r>
    </w:p>
    <w:p w14:paraId="34EBDCE9" w14:textId="548B99F6" w:rsidR="00A11650" w:rsidRDefault="00A11650" w:rsidP="007637C2">
      <w:pPr>
        <w:pStyle w:val="Standard1"/>
        <w:tabs>
          <w:tab w:val="right" w:pos="4536"/>
        </w:tabs>
        <w:ind w:right="140"/>
      </w:pPr>
    </w:p>
    <w:p w14:paraId="0A9E6696" w14:textId="190EDDFA" w:rsidR="00F92CEE" w:rsidRDefault="00F92CEE" w:rsidP="007637C2">
      <w:pPr>
        <w:pStyle w:val="Standard1"/>
        <w:tabs>
          <w:tab w:val="right" w:pos="4536"/>
        </w:tabs>
        <w:ind w:right="140"/>
      </w:pPr>
      <w:r>
        <w:t xml:space="preserve">Muss </w:t>
      </w:r>
      <w:proofErr w:type="gramStart"/>
      <w:r>
        <w:t>die Präsenz</w:t>
      </w:r>
      <w:proofErr w:type="gramEnd"/>
      <w:r>
        <w:t xml:space="preserve"> eines Mitgliedes aus einem anderen Club erfasst werden, </w:t>
      </w:r>
      <w:r w:rsidR="00A932A5">
        <w:t xml:space="preserve">so </w:t>
      </w:r>
      <w:r w:rsidR="00FC0CC7">
        <w:t>muss</w:t>
      </w:r>
      <w:r w:rsidR="00A932A5">
        <w:t xml:space="preserve"> durch Drücken des Knopfes „+ Erstellen“ das Mitglied erfasst werden</w:t>
      </w:r>
      <w:r w:rsidR="000207ED">
        <w:t>.</w:t>
      </w:r>
    </w:p>
    <w:p w14:paraId="0FBE1D01" w14:textId="0B6B6816" w:rsidR="00F92CEE" w:rsidRDefault="00F92CEE" w:rsidP="007637C2">
      <w:pPr>
        <w:pStyle w:val="Standard1"/>
        <w:tabs>
          <w:tab w:val="right" w:pos="4536"/>
        </w:tabs>
        <w:ind w:right="140"/>
      </w:pPr>
    </w:p>
    <w:p w14:paraId="643901B6" w14:textId="3B6BFBBE" w:rsidR="00A11650" w:rsidRDefault="009E5E8F" w:rsidP="007637C2">
      <w:pPr>
        <w:pStyle w:val="Standard1"/>
        <w:tabs>
          <w:tab w:val="right" w:pos="4536"/>
        </w:tabs>
        <w:ind w:right="140"/>
      </w:pPr>
      <w:r>
        <w:t xml:space="preserve">Zukünftig erscheint noch ein Symbol </w:t>
      </w:r>
      <w:r w:rsidR="009B778B">
        <w:t>„</w:t>
      </w:r>
      <w:r w:rsidR="004262D0">
        <w:t>QR Code scannen</w:t>
      </w:r>
      <w:r w:rsidR="009B778B">
        <w:t>“</w:t>
      </w:r>
      <w:r w:rsidR="004262D0">
        <w:t>. Damit kann mit der Kamera eines Smart</w:t>
      </w:r>
      <w:r w:rsidR="00285488">
        <w:t>p</w:t>
      </w:r>
      <w:r w:rsidR="004262D0">
        <w:t xml:space="preserve">hones oder eines Tablets </w:t>
      </w:r>
      <w:r w:rsidR="00D4104B">
        <w:t xml:space="preserve">der QR Code eines Mitgliedes erfasst werden und so </w:t>
      </w:r>
      <w:proofErr w:type="gramStart"/>
      <w:r w:rsidR="00D4104B">
        <w:t>die Präsenz</w:t>
      </w:r>
      <w:proofErr w:type="gramEnd"/>
      <w:r w:rsidR="00D4104B">
        <w:t xml:space="preserve"> erfasst werden. </w:t>
      </w:r>
      <w:proofErr w:type="gramStart"/>
      <w:r w:rsidR="00D4104B">
        <w:t>Die Präsenz</w:t>
      </w:r>
      <w:proofErr w:type="gramEnd"/>
      <w:r w:rsidR="00D4104B">
        <w:t xml:space="preserve"> wird </w:t>
      </w:r>
      <w:r w:rsidR="002822CD">
        <w:t xml:space="preserve">mit diesem Vorgang </w:t>
      </w:r>
      <w:r w:rsidR="00D4104B">
        <w:t xml:space="preserve">auch </w:t>
      </w:r>
      <w:r w:rsidR="002822CD">
        <w:t>einem Mitglied eines anderen Clubs gutgeschrieben.</w:t>
      </w:r>
    </w:p>
    <w:p w14:paraId="738CECC9" w14:textId="674DAC50" w:rsidR="00A11650" w:rsidRDefault="00A11650" w:rsidP="007637C2">
      <w:pPr>
        <w:pStyle w:val="Standard1"/>
        <w:tabs>
          <w:tab w:val="right" w:pos="4536"/>
        </w:tabs>
        <w:ind w:right="140"/>
      </w:pPr>
    </w:p>
    <w:p w14:paraId="34FF10B3" w14:textId="474E6363" w:rsidR="00A11650" w:rsidRDefault="0070321A" w:rsidP="007637C2">
      <w:pPr>
        <w:pStyle w:val="Standard1"/>
        <w:tabs>
          <w:tab w:val="right" w:pos="4536"/>
        </w:tabs>
        <w:ind w:right="140"/>
      </w:pPr>
      <w:r>
        <w:t>„</w:t>
      </w:r>
      <w:r w:rsidR="00F40963">
        <w:t>Veranst</w:t>
      </w:r>
      <w:r w:rsidR="00C471AA">
        <w:t xml:space="preserve">altung </w:t>
      </w:r>
      <w:proofErr w:type="spellStart"/>
      <w:r w:rsidR="00C471AA">
        <w:t>schliessen</w:t>
      </w:r>
      <w:proofErr w:type="spellEnd"/>
      <w:r>
        <w:t>“</w:t>
      </w:r>
      <w:r w:rsidR="00C471AA">
        <w:t xml:space="preserve"> bewirkt den finanziellen Abschluss des Anlasses. Diese Funktion wird von uns nicht verwendet.</w:t>
      </w:r>
    </w:p>
    <w:p w14:paraId="5D8AF78A" w14:textId="1596D542" w:rsidR="000207ED" w:rsidRDefault="000207ED">
      <w:pPr>
        <w:rPr>
          <w:rFonts w:ascii="Arial" w:eastAsia="Times New Roman" w:hAnsi="Arial"/>
          <w:spacing w:val="8"/>
          <w:sz w:val="22"/>
        </w:rPr>
      </w:pPr>
      <w:r>
        <w:br w:type="page"/>
      </w:r>
    </w:p>
    <w:p w14:paraId="567FFBE6" w14:textId="77777777" w:rsidR="00C471AA" w:rsidRDefault="00C471AA" w:rsidP="007637C2">
      <w:pPr>
        <w:pStyle w:val="Standard1"/>
        <w:tabs>
          <w:tab w:val="right" w:pos="4536"/>
        </w:tabs>
        <w:ind w:right="140"/>
      </w:pPr>
    </w:p>
    <w:p w14:paraId="47C3AF62" w14:textId="05373CFD" w:rsidR="00C471AA" w:rsidRDefault="002626C8" w:rsidP="007637C2">
      <w:pPr>
        <w:pStyle w:val="Standard1"/>
        <w:tabs>
          <w:tab w:val="right" w:pos="4536"/>
        </w:tabs>
        <w:ind w:right="140"/>
      </w:pPr>
      <w:r>
        <w:rPr>
          <w:noProof/>
          <w:lang w:val="de-CH" w:eastAsia="de-CH"/>
        </w:rPr>
        <w:drawing>
          <wp:anchor distT="0" distB="0" distL="114300" distR="114300" simplePos="0" relativeHeight="251704832" behindDoc="0" locked="0" layoutInCell="1" allowOverlap="1" wp14:anchorId="19C1544A" wp14:editId="47B762E0">
            <wp:simplePos x="0" y="0"/>
            <wp:positionH relativeFrom="margin">
              <wp:align>right</wp:align>
            </wp:positionH>
            <wp:positionV relativeFrom="paragraph">
              <wp:posOffset>639445</wp:posOffset>
            </wp:positionV>
            <wp:extent cx="5963285" cy="2750820"/>
            <wp:effectExtent l="114300" t="95250" r="113665" b="87630"/>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63285" cy="27508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70592">
        <w:t xml:space="preserve">Mit der Funktion </w:t>
      </w:r>
      <w:r w:rsidR="000207ED">
        <w:t>„</w:t>
      </w:r>
      <w:r w:rsidR="00CA7955">
        <w:t>Veranstaltung Finanzen</w:t>
      </w:r>
      <w:r w:rsidR="000207ED">
        <w:t>“</w:t>
      </w:r>
      <w:r w:rsidR="00CA7955">
        <w:t xml:space="preserve"> können Anlässe verrechnet, b</w:t>
      </w:r>
      <w:r w:rsidR="00866E9B">
        <w:t>z</w:t>
      </w:r>
      <w:r w:rsidR="00CA7955">
        <w:t xml:space="preserve">w. </w:t>
      </w:r>
      <w:r w:rsidR="00866E9B">
        <w:t>a</w:t>
      </w:r>
      <w:r w:rsidR="00CA7955">
        <w:t>bgerechnet werden</w:t>
      </w:r>
      <w:r w:rsidR="00866E9B">
        <w:t xml:space="preserve">. Diese Funktion wird von unserem Club vorderhand nicht </w:t>
      </w:r>
      <w:r w:rsidR="007C6633">
        <w:t>verwendet.</w:t>
      </w:r>
    </w:p>
    <w:p w14:paraId="1F2C9CE8" w14:textId="247DB28B" w:rsidR="00A11650" w:rsidRDefault="00A11650" w:rsidP="007637C2">
      <w:pPr>
        <w:pStyle w:val="Standard1"/>
        <w:tabs>
          <w:tab w:val="right" w:pos="4536"/>
        </w:tabs>
        <w:ind w:right="140"/>
      </w:pPr>
    </w:p>
    <w:sectPr w:rsidR="00A11650" w:rsidSect="00B205DB">
      <w:headerReference w:type="even" r:id="rId63"/>
      <w:footerReference w:type="default" r:id="rId64"/>
      <w:headerReference w:type="first" r:id="rId65"/>
      <w:footerReference w:type="first" r:id="rId66"/>
      <w:pgSz w:w="11906" w:h="16838" w:code="9"/>
      <w:pgMar w:top="851" w:right="567" w:bottom="1134" w:left="1701" w:header="454"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545B" w14:textId="77777777" w:rsidR="002C3727" w:rsidRDefault="002C3727">
      <w:r>
        <w:separator/>
      </w:r>
    </w:p>
    <w:p w14:paraId="3CC9FB5A" w14:textId="77777777" w:rsidR="002C3727" w:rsidRDefault="002C3727"/>
    <w:p w14:paraId="2BBC92CC" w14:textId="77777777" w:rsidR="002C3727" w:rsidRDefault="002C3727"/>
  </w:endnote>
  <w:endnote w:type="continuationSeparator" w:id="0">
    <w:p w14:paraId="6855C116" w14:textId="77777777" w:rsidR="002C3727" w:rsidRDefault="002C3727">
      <w:r>
        <w:continuationSeparator/>
      </w:r>
    </w:p>
    <w:p w14:paraId="3CDD5351" w14:textId="77777777" w:rsidR="002C3727" w:rsidRDefault="002C3727"/>
    <w:p w14:paraId="11D21A9A" w14:textId="77777777" w:rsidR="002C3727" w:rsidRDefault="002C3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D5B0" w14:textId="13DB0169" w:rsidR="00276A81" w:rsidRPr="00C131D5" w:rsidRDefault="00C131D5" w:rsidP="00B26A10">
    <w:pPr>
      <w:pStyle w:val="Fuzeile"/>
      <w:tabs>
        <w:tab w:val="clear" w:pos="4536"/>
        <w:tab w:val="clear" w:pos="9072"/>
        <w:tab w:val="center" w:pos="5103"/>
        <w:tab w:val="right" w:pos="9639"/>
      </w:tabs>
      <w:rPr>
        <w:rFonts w:ascii="Arial" w:hAnsi="Arial" w:cs="Arial"/>
        <w:spacing w:val="8"/>
        <w:sz w:val="17"/>
        <w:szCs w:val="17"/>
        <w:lang w:val="en-GB"/>
      </w:rPr>
    </w:pPr>
    <w:r w:rsidRPr="00C131D5">
      <w:rPr>
        <w:rFonts w:ascii="Arial" w:hAnsi="Arial" w:cs="Arial"/>
        <w:spacing w:val="8"/>
        <w:sz w:val="17"/>
        <w:szCs w:val="17"/>
        <w:lang w:val="en-GB"/>
      </w:rPr>
      <w:t xml:space="preserve">Rotary Club Winterthur </w:t>
    </w:r>
    <w:proofErr w:type="spellStart"/>
    <w:r w:rsidRPr="00C131D5">
      <w:rPr>
        <w:rFonts w:ascii="Arial" w:hAnsi="Arial" w:cs="Arial"/>
        <w:spacing w:val="8"/>
        <w:sz w:val="17"/>
        <w:szCs w:val="17"/>
        <w:lang w:val="en-GB"/>
      </w:rPr>
      <w:t>K</w:t>
    </w:r>
    <w:r>
      <w:rPr>
        <w:rFonts w:ascii="Arial" w:hAnsi="Arial" w:cs="Arial"/>
        <w:spacing w:val="8"/>
        <w:sz w:val="17"/>
        <w:szCs w:val="17"/>
        <w:lang w:val="en-GB"/>
      </w:rPr>
      <w:t>yburg</w:t>
    </w:r>
    <w:proofErr w:type="spellEnd"/>
    <w:r w:rsidR="00276A81" w:rsidRPr="00C131D5">
      <w:rPr>
        <w:rFonts w:ascii="Arial" w:hAnsi="Arial" w:cs="Arial"/>
        <w:spacing w:val="8"/>
        <w:sz w:val="17"/>
        <w:szCs w:val="17"/>
        <w:lang w:val="en-GB"/>
      </w:rPr>
      <w:tab/>
    </w:r>
    <w:r>
      <w:rPr>
        <w:rFonts w:ascii="Arial" w:hAnsi="Arial" w:cs="Arial"/>
        <w:spacing w:val="8"/>
        <w:sz w:val="17"/>
        <w:szCs w:val="17"/>
        <w:lang w:val="en-GB"/>
      </w:rPr>
      <w:t>Polaris</w:t>
    </w:r>
    <w:r w:rsidR="00B26A10" w:rsidRPr="00C131D5">
      <w:rPr>
        <w:rFonts w:ascii="Arial" w:hAnsi="Arial" w:cs="Arial"/>
        <w:spacing w:val="8"/>
        <w:sz w:val="17"/>
        <w:szCs w:val="17"/>
        <w:lang w:val="en-GB"/>
      </w:rPr>
      <w:tab/>
    </w:r>
    <w:proofErr w:type="spellStart"/>
    <w:r w:rsidR="00276A81" w:rsidRPr="00C131D5">
      <w:rPr>
        <w:rFonts w:ascii="Arial" w:hAnsi="Arial" w:cs="Arial"/>
        <w:spacing w:val="8"/>
        <w:sz w:val="17"/>
        <w:szCs w:val="17"/>
        <w:lang w:val="en-GB"/>
      </w:rPr>
      <w:t>Seite</w:t>
    </w:r>
    <w:proofErr w:type="spellEnd"/>
    <w:r w:rsidR="00276A81" w:rsidRPr="00C131D5">
      <w:rPr>
        <w:rFonts w:ascii="Arial" w:hAnsi="Arial" w:cs="Arial"/>
        <w:spacing w:val="8"/>
        <w:sz w:val="17"/>
        <w:szCs w:val="17"/>
        <w:lang w:val="en-GB"/>
      </w:rPr>
      <w:t xml:space="preserve"> </w:t>
    </w:r>
    <w:r w:rsidR="00B26A10" w:rsidRPr="00B26A10">
      <w:rPr>
        <w:rStyle w:val="Seitenzahl"/>
        <w:rFonts w:ascii="Arial" w:hAnsi="Arial" w:cs="Arial"/>
        <w:spacing w:val="8"/>
        <w:sz w:val="17"/>
        <w:szCs w:val="17"/>
      </w:rPr>
      <w:fldChar w:fldCharType="begin"/>
    </w:r>
    <w:r w:rsidR="00B26A10" w:rsidRPr="00C131D5">
      <w:rPr>
        <w:rStyle w:val="Seitenzahl"/>
        <w:rFonts w:ascii="Arial" w:hAnsi="Arial" w:cs="Arial"/>
        <w:spacing w:val="8"/>
        <w:sz w:val="17"/>
        <w:szCs w:val="17"/>
        <w:lang w:val="en-GB"/>
      </w:rPr>
      <w:instrText xml:space="preserve"> PAGE </w:instrText>
    </w:r>
    <w:r w:rsidR="00B26A10" w:rsidRPr="00B26A10">
      <w:rPr>
        <w:rStyle w:val="Seitenzahl"/>
        <w:rFonts w:ascii="Arial" w:hAnsi="Arial" w:cs="Arial"/>
        <w:spacing w:val="8"/>
        <w:sz w:val="17"/>
        <w:szCs w:val="17"/>
      </w:rPr>
      <w:fldChar w:fldCharType="separate"/>
    </w:r>
    <w:r w:rsidR="00285488">
      <w:rPr>
        <w:rStyle w:val="Seitenzahl"/>
        <w:rFonts w:ascii="Arial" w:hAnsi="Arial" w:cs="Arial"/>
        <w:noProof/>
        <w:spacing w:val="8"/>
        <w:sz w:val="17"/>
        <w:szCs w:val="17"/>
        <w:lang w:val="en-GB"/>
      </w:rPr>
      <w:t>21</w:t>
    </w:r>
    <w:r w:rsidR="00B26A10" w:rsidRPr="00B26A10">
      <w:rPr>
        <w:rStyle w:val="Seitenzahl"/>
        <w:rFonts w:ascii="Arial" w:hAnsi="Arial" w:cs="Arial"/>
        <w:spacing w:val="8"/>
        <w:sz w:val="17"/>
        <w:szCs w:val="17"/>
      </w:rPr>
      <w:fldChar w:fldCharType="end"/>
    </w:r>
    <w:r w:rsidR="00B26A10" w:rsidRPr="00C131D5">
      <w:rPr>
        <w:rStyle w:val="Seitenzahl"/>
        <w:rFonts w:ascii="Arial" w:hAnsi="Arial" w:cs="Arial"/>
        <w:spacing w:val="8"/>
        <w:sz w:val="17"/>
        <w:szCs w:val="17"/>
        <w:lang w:val="en-GB"/>
      </w:rPr>
      <w:t>/</w:t>
    </w:r>
    <w:r w:rsidR="00B26A10" w:rsidRPr="00B26A10">
      <w:rPr>
        <w:rStyle w:val="Seitenzahl"/>
        <w:rFonts w:ascii="Arial" w:hAnsi="Arial" w:cs="Arial"/>
        <w:spacing w:val="8"/>
        <w:sz w:val="17"/>
        <w:szCs w:val="17"/>
      </w:rPr>
      <w:fldChar w:fldCharType="begin"/>
    </w:r>
    <w:r w:rsidR="00B26A10" w:rsidRPr="00C131D5">
      <w:rPr>
        <w:rStyle w:val="Seitenzahl"/>
        <w:rFonts w:ascii="Arial" w:hAnsi="Arial" w:cs="Arial"/>
        <w:spacing w:val="8"/>
        <w:sz w:val="17"/>
        <w:szCs w:val="17"/>
        <w:lang w:val="en-GB"/>
      </w:rPr>
      <w:instrText xml:space="preserve"> NUMPAGES </w:instrText>
    </w:r>
    <w:r w:rsidR="00B26A10" w:rsidRPr="00B26A10">
      <w:rPr>
        <w:rStyle w:val="Seitenzahl"/>
        <w:rFonts w:ascii="Arial" w:hAnsi="Arial" w:cs="Arial"/>
        <w:spacing w:val="8"/>
        <w:sz w:val="17"/>
        <w:szCs w:val="17"/>
      </w:rPr>
      <w:fldChar w:fldCharType="separate"/>
    </w:r>
    <w:r w:rsidR="00285488">
      <w:rPr>
        <w:rStyle w:val="Seitenzahl"/>
        <w:rFonts w:ascii="Arial" w:hAnsi="Arial" w:cs="Arial"/>
        <w:noProof/>
        <w:spacing w:val="8"/>
        <w:sz w:val="17"/>
        <w:szCs w:val="17"/>
        <w:lang w:val="en-GB"/>
      </w:rPr>
      <w:t>28</w:t>
    </w:r>
    <w:r w:rsidR="00B26A10" w:rsidRPr="00B26A10">
      <w:rPr>
        <w:rStyle w:val="Seitenzahl"/>
        <w:rFonts w:ascii="Arial" w:hAnsi="Arial" w:cs="Arial"/>
        <w:spacing w:val="8"/>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AEA2" w14:textId="09431D22" w:rsidR="003579BB" w:rsidRPr="003579BB" w:rsidRDefault="003579BB" w:rsidP="003579BB">
    <w:pPr>
      <w:pStyle w:val="Fuzeile"/>
      <w:tabs>
        <w:tab w:val="clear" w:pos="4536"/>
        <w:tab w:val="clear" w:pos="9072"/>
        <w:tab w:val="center" w:pos="5103"/>
        <w:tab w:val="right" w:pos="9639"/>
      </w:tabs>
      <w:rPr>
        <w:rFonts w:ascii="Arial" w:hAnsi="Arial" w:cs="Arial"/>
        <w:spacing w:val="8"/>
        <w:sz w:val="17"/>
        <w:szCs w:val="17"/>
        <w:lang w:val="de-CH"/>
      </w:rPr>
    </w:pPr>
    <w:r w:rsidRPr="003579BB">
      <w:rPr>
        <w:rFonts w:ascii="Arial" w:hAnsi="Arial" w:cs="Arial"/>
        <w:snapToGrid w:val="0"/>
        <w:spacing w:val="8"/>
        <w:sz w:val="17"/>
        <w:szCs w:val="17"/>
        <w:lang w:val="de-CH"/>
      </w:rPr>
      <w:fldChar w:fldCharType="begin"/>
    </w:r>
    <w:r w:rsidRPr="003579BB">
      <w:rPr>
        <w:rFonts w:ascii="Arial" w:hAnsi="Arial" w:cs="Arial"/>
        <w:snapToGrid w:val="0"/>
        <w:spacing w:val="8"/>
        <w:sz w:val="17"/>
        <w:szCs w:val="17"/>
        <w:lang w:val="de-CH"/>
      </w:rPr>
      <w:instrText xml:space="preserve"> FILENAME </w:instrText>
    </w:r>
    <w:r w:rsidRPr="003579BB">
      <w:rPr>
        <w:rFonts w:ascii="Arial" w:hAnsi="Arial" w:cs="Arial"/>
        <w:snapToGrid w:val="0"/>
        <w:spacing w:val="8"/>
        <w:sz w:val="17"/>
        <w:szCs w:val="17"/>
        <w:lang w:val="de-CH"/>
      </w:rPr>
      <w:fldChar w:fldCharType="separate"/>
    </w:r>
    <w:r w:rsidR="00885E10">
      <w:rPr>
        <w:rFonts w:ascii="Arial" w:hAnsi="Arial" w:cs="Arial"/>
        <w:noProof/>
        <w:snapToGrid w:val="0"/>
        <w:spacing w:val="8"/>
        <w:sz w:val="17"/>
        <w:szCs w:val="17"/>
        <w:lang w:val="de-CH"/>
      </w:rPr>
      <w:t>Verantwortung und Handhabung Polaris innerhalb des Clubs 1.1</w:t>
    </w:r>
    <w:r w:rsidRPr="003579BB">
      <w:rPr>
        <w:rFonts w:ascii="Arial" w:hAnsi="Arial" w:cs="Arial"/>
        <w:snapToGrid w:val="0"/>
        <w:spacing w:val="8"/>
        <w:sz w:val="17"/>
        <w:szCs w:val="17"/>
        <w:lang w:val="de-CH"/>
      </w:rPr>
      <w:fldChar w:fldCharType="end"/>
    </w:r>
    <w:r w:rsidRPr="00B26A10">
      <w:rPr>
        <w:rFonts w:ascii="Arial" w:hAnsi="Arial" w:cs="Arial"/>
        <w:spacing w:val="8"/>
        <w:sz w:val="17"/>
        <w:szCs w:val="17"/>
        <w:lang w:val="de-CH"/>
      </w:rPr>
      <w:tab/>
    </w:r>
    <w:r>
      <w:rPr>
        <w:rFonts w:ascii="Arial" w:hAnsi="Arial" w:cs="Arial"/>
        <w:spacing w:val="8"/>
        <w:sz w:val="17"/>
        <w:szCs w:val="17"/>
        <w:lang w:val="de-CH"/>
      </w:rPr>
      <w:tab/>
    </w:r>
    <w:r w:rsidRPr="00B26A10">
      <w:rPr>
        <w:rFonts w:ascii="Arial" w:hAnsi="Arial" w:cs="Arial"/>
        <w:spacing w:val="8"/>
        <w:sz w:val="17"/>
        <w:szCs w:val="17"/>
        <w:lang w:val="de-CH"/>
      </w:rPr>
      <w:t xml:space="preserve">Seite </w:t>
    </w:r>
    <w:r w:rsidRPr="00B26A10">
      <w:rPr>
        <w:rStyle w:val="Seitenzahl"/>
        <w:rFonts w:ascii="Arial" w:hAnsi="Arial" w:cs="Arial"/>
        <w:spacing w:val="8"/>
        <w:sz w:val="17"/>
        <w:szCs w:val="17"/>
      </w:rPr>
      <w:fldChar w:fldCharType="begin"/>
    </w:r>
    <w:r w:rsidRPr="00B26A10">
      <w:rPr>
        <w:rStyle w:val="Seitenzahl"/>
        <w:rFonts w:ascii="Arial" w:hAnsi="Arial" w:cs="Arial"/>
        <w:spacing w:val="8"/>
        <w:sz w:val="17"/>
        <w:szCs w:val="17"/>
      </w:rPr>
      <w:instrText xml:space="preserve"> PAGE </w:instrText>
    </w:r>
    <w:r w:rsidRPr="00B26A10">
      <w:rPr>
        <w:rStyle w:val="Seitenzahl"/>
        <w:rFonts w:ascii="Arial" w:hAnsi="Arial" w:cs="Arial"/>
        <w:spacing w:val="8"/>
        <w:sz w:val="17"/>
        <w:szCs w:val="17"/>
      </w:rPr>
      <w:fldChar w:fldCharType="separate"/>
    </w:r>
    <w:r w:rsidR="00285488">
      <w:rPr>
        <w:rStyle w:val="Seitenzahl"/>
        <w:rFonts w:ascii="Arial" w:hAnsi="Arial" w:cs="Arial"/>
        <w:noProof/>
        <w:spacing w:val="8"/>
        <w:sz w:val="17"/>
        <w:szCs w:val="17"/>
      </w:rPr>
      <w:t>1</w:t>
    </w:r>
    <w:r w:rsidRPr="00B26A10">
      <w:rPr>
        <w:rStyle w:val="Seitenzahl"/>
        <w:rFonts w:ascii="Arial" w:hAnsi="Arial" w:cs="Arial"/>
        <w:spacing w:val="8"/>
        <w:sz w:val="17"/>
        <w:szCs w:val="17"/>
      </w:rPr>
      <w:fldChar w:fldCharType="end"/>
    </w:r>
    <w:r w:rsidRPr="00B26A10">
      <w:rPr>
        <w:rStyle w:val="Seitenzahl"/>
        <w:rFonts w:ascii="Arial" w:hAnsi="Arial" w:cs="Arial"/>
        <w:spacing w:val="8"/>
        <w:sz w:val="17"/>
        <w:szCs w:val="17"/>
      </w:rPr>
      <w:t>/</w:t>
    </w:r>
    <w:r w:rsidRPr="00B26A10">
      <w:rPr>
        <w:rStyle w:val="Seitenzahl"/>
        <w:rFonts w:ascii="Arial" w:hAnsi="Arial" w:cs="Arial"/>
        <w:spacing w:val="8"/>
        <w:sz w:val="17"/>
        <w:szCs w:val="17"/>
      </w:rPr>
      <w:fldChar w:fldCharType="begin"/>
    </w:r>
    <w:r w:rsidRPr="00B26A10">
      <w:rPr>
        <w:rStyle w:val="Seitenzahl"/>
        <w:rFonts w:ascii="Arial" w:hAnsi="Arial" w:cs="Arial"/>
        <w:spacing w:val="8"/>
        <w:sz w:val="17"/>
        <w:szCs w:val="17"/>
      </w:rPr>
      <w:instrText xml:space="preserve"> NUMPAGES </w:instrText>
    </w:r>
    <w:r w:rsidRPr="00B26A10">
      <w:rPr>
        <w:rStyle w:val="Seitenzahl"/>
        <w:rFonts w:ascii="Arial" w:hAnsi="Arial" w:cs="Arial"/>
        <w:spacing w:val="8"/>
        <w:sz w:val="17"/>
        <w:szCs w:val="17"/>
      </w:rPr>
      <w:fldChar w:fldCharType="separate"/>
    </w:r>
    <w:r w:rsidR="00285488">
      <w:rPr>
        <w:rStyle w:val="Seitenzahl"/>
        <w:rFonts w:ascii="Arial" w:hAnsi="Arial" w:cs="Arial"/>
        <w:noProof/>
        <w:spacing w:val="8"/>
        <w:sz w:val="17"/>
        <w:szCs w:val="17"/>
      </w:rPr>
      <w:t>28</w:t>
    </w:r>
    <w:r w:rsidRPr="00B26A10">
      <w:rPr>
        <w:rStyle w:val="Seitenzahl"/>
        <w:rFonts w:ascii="Arial" w:hAnsi="Arial" w:cs="Arial"/>
        <w:spacing w:val="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93E5" w14:textId="77777777" w:rsidR="002C3727" w:rsidRDefault="002C3727">
      <w:r>
        <w:separator/>
      </w:r>
    </w:p>
    <w:p w14:paraId="537267D8" w14:textId="77777777" w:rsidR="002C3727" w:rsidRDefault="002C3727"/>
    <w:p w14:paraId="6706B763" w14:textId="77777777" w:rsidR="002C3727" w:rsidRDefault="002C3727"/>
  </w:footnote>
  <w:footnote w:type="continuationSeparator" w:id="0">
    <w:p w14:paraId="7543F399" w14:textId="77777777" w:rsidR="002C3727" w:rsidRDefault="002C3727">
      <w:r>
        <w:continuationSeparator/>
      </w:r>
    </w:p>
    <w:p w14:paraId="4AE51A7C" w14:textId="77777777" w:rsidR="002C3727" w:rsidRDefault="002C3727"/>
    <w:p w14:paraId="5235E215" w14:textId="77777777" w:rsidR="002C3727" w:rsidRDefault="002C37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9746" w14:textId="77777777" w:rsidR="00D16030" w:rsidRDefault="00D16030"/>
  <w:p w14:paraId="7E751CB0" w14:textId="77777777" w:rsidR="00182776" w:rsidRDefault="001827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3D54" w14:textId="342E9956" w:rsidR="00276A81" w:rsidRDefault="00C266C3">
    <w:pPr>
      <w:pStyle w:val="Kopfzeile"/>
    </w:pPr>
    <w:r>
      <w:rPr>
        <w:noProof/>
        <w:lang w:val="de-CH" w:eastAsia="de-CH"/>
      </w:rPr>
      <w:drawing>
        <wp:inline distT="0" distB="0" distL="0" distR="0" wp14:anchorId="1A923540" wp14:editId="76119371">
          <wp:extent cx="3886200" cy="8096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86200" cy="809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F41"/>
    <w:multiLevelType w:val="hybridMultilevel"/>
    <w:tmpl w:val="3F9823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A3288B"/>
    <w:multiLevelType w:val="hybridMultilevel"/>
    <w:tmpl w:val="9D240274"/>
    <w:lvl w:ilvl="0" w:tplc="C0F883E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BCA1498"/>
    <w:multiLevelType w:val="hybridMultilevel"/>
    <w:tmpl w:val="F22C376A"/>
    <w:lvl w:ilvl="0" w:tplc="C0F883E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D5562E7"/>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34112AC1"/>
    <w:multiLevelType w:val="multilevel"/>
    <w:tmpl w:val="70EC94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F571E7F"/>
    <w:multiLevelType w:val="hybridMultilevel"/>
    <w:tmpl w:val="4F922778"/>
    <w:lvl w:ilvl="0" w:tplc="C0F883E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A223884"/>
    <w:multiLevelType w:val="hybridMultilevel"/>
    <w:tmpl w:val="D63066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1EC0E56"/>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8" w15:restartNumberingAfterBreak="0">
    <w:nsid w:val="59932AE8"/>
    <w:multiLevelType w:val="hybridMultilevel"/>
    <w:tmpl w:val="638EB306"/>
    <w:lvl w:ilvl="0" w:tplc="C0F883E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A123BDE"/>
    <w:multiLevelType w:val="hybridMultilevel"/>
    <w:tmpl w:val="EBE42A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4E86376"/>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FDE7337"/>
    <w:multiLevelType w:val="multilevel"/>
    <w:tmpl w:val="0407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7"/>
  </w:num>
  <w:num w:numId="2">
    <w:abstractNumId w:val="4"/>
  </w:num>
  <w:num w:numId="3">
    <w:abstractNumId w:val="3"/>
  </w:num>
  <w:num w:numId="4">
    <w:abstractNumId w:val="10"/>
  </w:num>
  <w:num w:numId="5">
    <w:abstractNumId w:val="11"/>
  </w:num>
  <w:num w:numId="6">
    <w:abstractNumId w:val="1"/>
  </w:num>
  <w:num w:numId="7">
    <w:abstractNumId w:val="5"/>
  </w:num>
  <w:num w:numId="8">
    <w:abstractNumId w:val="9"/>
  </w:num>
  <w:num w:numId="9">
    <w:abstractNumId w:val="2"/>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C3"/>
    <w:rsid w:val="00003803"/>
    <w:rsid w:val="00012380"/>
    <w:rsid w:val="00012808"/>
    <w:rsid w:val="00013610"/>
    <w:rsid w:val="00013C54"/>
    <w:rsid w:val="000207ED"/>
    <w:rsid w:val="000325BA"/>
    <w:rsid w:val="0004430F"/>
    <w:rsid w:val="00047EBD"/>
    <w:rsid w:val="000572E7"/>
    <w:rsid w:val="00066524"/>
    <w:rsid w:val="00071455"/>
    <w:rsid w:val="00072EB8"/>
    <w:rsid w:val="000747F5"/>
    <w:rsid w:val="00075999"/>
    <w:rsid w:val="00075B0A"/>
    <w:rsid w:val="0007721C"/>
    <w:rsid w:val="0009397F"/>
    <w:rsid w:val="0009410B"/>
    <w:rsid w:val="000A0897"/>
    <w:rsid w:val="000B02C9"/>
    <w:rsid w:val="000C0623"/>
    <w:rsid w:val="000C3375"/>
    <w:rsid w:val="000C5FE0"/>
    <w:rsid w:val="000D2878"/>
    <w:rsid w:val="000E3DF5"/>
    <w:rsid w:val="000E4CFC"/>
    <w:rsid w:val="000E6B62"/>
    <w:rsid w:val="000F1908"/>
    <w:rsid w:val="000F3131"/>
    <w:rsid w:val="000F39E9"/>
    <w:rsid w:val="000F6F38"/>
    <w:rsid w:val="00124C21"/>
    <w:rsid w:val="00125971"/>
    <w:rsid w:val="00126CD6"/>
    <w:rsid w:val="00140E13"/>
    <w:rsid w:val="001429EC"/>
    <w:rsid w:val="0015396D"/>
    <w:rsid w:val="001576B2"/>
    <w:rsid w:val="00160EA3"/>
    <w:rsid w:val="00166701"/>
    <w:rsid w:val="00170223"/>
    <w:rsid w:val="0017745E"/>
    <w:rsid w:val="00182776"/>
    <w:rsid w:val="001876EC"/>
    <w:rsid w:val="00194EB7"/>
    <w:rsid w:val="00195624"/>
    <w:rsid w:val="001A0647"/>
    <w:rsid w:val="001B21C4"/>
    <w:rsid w:val="001D288D"/>
    <w:rsid w:val="001E54D5"/>
    <w:rsid w:val="001F4D7F"/>
    <w:rsid w:val="00206188"/>
    <w:rsid w:val="00206309"/>
    <w:rsid w:val="00211BA2"/>
    <w:rsid w:val="002121FE"/>
    <w:rsid w:val="00220D1E"/>
    <w:rsid w:val="00235855"/>
    <w:rsid w:val="002358AB"/>
    <w:rsid w:val="00244CC6"/>
    <w:rsid w:val="0024630D"/>
    <w:rsid w:val="002626C8"/>
    <w:rsid w:val="002632B7"/>
    <w:rsid w:val="002635C0"/>
    <w:rsid w:val="002660C1"/>
    <w:rsid w:val="00266BA9"/>
    <w:rsid w:val="00270592"/>
    <w:rsid w:val="00276A81"/>
    <w:rsid w:val="002822CD"/>
    <w:rsid w:val="0028348D"/>
    <w:rsid w:val="00285488"/>
    <w:rsid w:val="00292C29"/>
    <w:rsid w:val="00296984"/>
    <w:rsid w:val="002C2F8A"/>
    <w:rsid w:val="002C3727"/>
    <w:rsid w:val="002D065C"/>
    <w:rsid w:val="002D735E"/>
    <w:rsid w:val="003000A7"/>
    <w:rsid w:val="00300DB5"/>
    <w:rsid w:val="00312F19"/>
    <w:rsid w:val="00314010"/>
    <w:rsid w:val="00317A93"/>
    <w:rsid w:val="0032577D"/>
    <w:rsid w:val="00334F8F"/>
    <w:rsid w:val="00343118"/>
    <w:rsid w:val="00346E9F"/>
    <w:rsid w:val="003579BB"/>
    <w:rsid w:val="00361574"/>
    <w:rsid w:val="00381F45"/>
    <w:rsid w:val="00383DDD"/>
    <w:rsid w:val="003960C1"/>
    <w:rsid w:val="003A5D3B"/>
    <w:rsid w:val="003B2ED1"/>
    <w:rsid w:val="003C1F1D"/>
    <w:rsid w:val="003C2010"/>
    <w:rsid w:val="003D30BE"/>
    <w:rsid w:val="003D51A6"/>
    <w:rsid w:val="003F3753"/>
    <w:rsid w:val="003F7620"/>
    <w:rsid w:val="00403C80"/>
    <w:rsid w:val="004053E8"/>
    <w:rsid w:val="004054AA"/>
    <w:rsid w:val="00420387"/>
    <w:rsid w:val="004208A3"/>
    <w:rsid w:val="004242D4"/>
    <w:rsid w:val="00426278"/>
    <w:rsid w:val="004262D0"/>
    <w:rsid w:val="00431EB9"/>
    <w:rsid w:val="00434B4E"/>
    <w:rsid w:val="004404A0"/>
    <w:rsid w:val="004413D6"/>
    <w:rsid w:val="004449C8"/>
    <w:rsid w:val="00455686"/>
    <w:rsid w:val="00461CBA"/>
    <w:rsid w:val="0047286B"/>
    <w:rsid w:val="00476343"/>
    <w:rsid w:val="00480888"/>
    <w:rsid w:val="00482C3A"/>
    <w:rsid w:val="0048481B"/>
    <w:rsid w:val="00492E34"/>
    <w:rsid w:val="00494CD8"/>
    <w:rsid w:val="004A430D"/>
    <w:rsid w:val="004B31A9"/>
    <w:rsid w:val="004B3A85"/>
    <w:rsid w:val="004C272D"/>
    <w:rsid w:val="004C2CBF"/>
    <w:rsid w:val="004D4872"/>
    <w:rsid w:val="004D5BEC"/>
    <w:rsid w:val="004E0DDE"/>
    <w:rsid w:val="004E15FC"/>
    <w:rsid w:val="004E7A98"/>
    <w:rsid w:val="004F0A72"/>
    <w:rsid w:val="005014A3"/>
    <w:rsid w:val="005055F8"/>
    <w:rsid w:val="0050647F"/>
    <w:rsid w:val="00506C81"/>
    <w:rsid w:val="005109C2"/>
    <w:rsid w:val="00514172"/>
    <w:rsid w:val="00530195"/>
    <w:rsid w:val="00533C2A"/>
    <w:rsid w:val="00535189"/>
    <w:rsid w:val="0053668F"/>
    <w:rsid w:val="00542166"/>
    <w:rsid w:val="00544D03"/>
    <w:rsid w:val="00550090"/>
    <w:rsid w:val="00563388"/>
    <w:rsid w:val="0056703A"/>
    <w:rsid w:val="005826AD"/>
    <w:rsid w:val="00583901"/>
    <w:rsid w:val="00583EBC"/>
    <w:rsid w:val="0058443D"/>
    <w:rsid w:val="00586FF1"/>
    <w:rsid w:val="005968C7"/>
    <w:rsid w:val="005A3EE2"/>
    <w:rsid w:val="005A5E7F"/>
    <w:rsid w:val="005C50DC"/>
    <w:rsid w:val="005E0B08"/>
    <w:rsid w:val="005E20EC"/>
    <w:rsid w:val="005E32F1"/>
    <w:rsid w:val="005F13A6"/>
    <w:rsid w:val="00603D20"/>
    <w:rsid w:val="006102D7"/>
    <w:rsid w:val="0062354F"/>
    <w:rsid w:val="006258F4"/>
    <w:rsid w:val="00630296"/>
    <w:rsid w:val="00632599"/>
    <w:rsid w:val="00642742"/>
    <w:rsid w:val="00642C61"/>
    <w:rsid w:val="00643DE2"/>
    <w:rsid w:val="00647A92"/>
    <w:rsid w:val="00650C11"/>
    <w:rsid w:val="00654E13"/>
    <w:rsid w:val="006609E0"/>
    <w:rsid w:val="00664943"/>
    <w:rsid w:val="0067649C"/>
    <w:rsid w:val="006915C7"/>
    <w:rsid w:val="006A3336"/>
    <w:rsid w:val="006D524D"/>
    <w:rsid w:val="006E6C7D"/>
    <w:rsid w:val="006F23D2"/>
    <w:rsid w:val="006F3768"/>
    <w:rsid w:val="0070321A"/>
    <w:rsid w:val="00703D57"/>
    <w:rsid w:val="007207A8"/>
    <w:rsid w:val="00730DAB"/>
    <w:rsid w:val="00732749"/>
    <w:rsid w:val="007331FD"/>
    <w:rsid w:val="0073356B"/>
    <w:rsid w:val="007359D5"/>
    <w:rsid w:val="007379BB"/>
    <w:rsid w:val="007420A3"/>
    <w:rsid w:val="00747534"/>
    <w:rsid w:val="007535EA"/>
    <w:rsid w:val="007637C2"/>
    <w:rsid w:val="00773B32"/>
    <w:rsid w:val="007740B0"/>
    <w:rsid w:val="007817CF"/>
    <w:rsid w:val="00791A13"/>
    <w:rsid w:val="007A6DF2"/>
    <w:rsid w:val="007B66CB"/>
    <w:rsid w:val="007C6633"/>
    <w:rsid w:val="007D3F81"/>
    <w:rsid w:val="007D52AE"/>
    <w:rsid w:val="007E61E3"/>
    <w:rsid w:val="007E6FFF"/>
    <w:rsid w:val="007F7401"/>
    <w:rsid w:val="008045E6"/>
    <w:rsid w:val="00806BEE"/>
    <w:rsid w:val="00814E7C"/>
    <w:rsid w:val="00814F70"/>
    <w:rsid w:val="0082112E"/>
    <w:rsid w:val="00827E5F"/>
    <w:rsid w:val="008311D2"/>
    <w:rsid w:val="00833872"/>
    <w:rsid w:val="0084610A"/>
    <w:rsid w:val="008477A9"/>
    <w:rsid w:val="008523E3"/>
    <w:rsid w:val="008525CF"/>
    <w:rsid w:val="008631F1"/>
    <w:rsid w:val="00866E9B"/>
    <w:rsid w:val="0087136E"/>
    <w:rsid w:val="00876532"/>
    <w:rsid w:val="00876E87"/>
    <w:rsid w:val="00885E10"/>
    <w:rsid w:val="00886682"/>
    <w:rsid w:val="00896F39"/>
    <w:rsid w:val="008A55EC"/>
    <w:rsid w:val="008B2CBC"/>
    <w:rsid w:val="008D0182"/>
    <w:rsid w:val="008E74D3"/>
    <w:rsid w:val="008F1912"/>
    <w:rsid w:val="008F3F8A"/>
    <w:rsid w:val="00900E00"/>
    <w:rsid w:val="00902886"/>
    <w:rsid w:val="00913084"/>
    <w:rsid w:val="00943364"/>
    <w:rsid w:val="00946CDE"/>
    <w:rsid w:val="00947347"/>
    <w:rsid w:val="009536DD"/>
    <w:rsid w:val="00953818"/>
    <w:rsid w:val="009562A2"/>
    <w:rsid w:val="009564B4"/>
    <w:rsid w:val="009631C4"/>
    <w:rsid w:val="00976E49"/>
    <w:rsid w:val="009943B5"/>
    <w:rsid w:val="009A272E"/>
    <w:rsid w:val="009B0DF1"/>
    <w:rsid w:val="009B778B"/>
    <w:rsid w:val="009C2788"/>
    <w:rsid w:val="009C4B63"/>
    <w:rsid w:val="009E5E8F"/>
    <w:rsid w:val="00A00DE3"/>
    <w:rsid w:val="00A012D4"/>
    <w:rsid w:val="00A04996"/>
    <w:rsid w:val="00A060F4"/>
    <w:rsid w:val="00A11650"/>
    <w:rsid w:val="00A12238"/>
    <w:rsid w:val="00A20907"/>
    <w:rsid w:val="00A2167F"/>
    <w:rsid w:val="00A248F5"/>
    <w:rsid w:val="00A556AD"/>
    <w:rsid w:val="00A626E4"/>
    <w:rsid w:val="00A70334"/>
    <w:rsid w:val="00A817BD"/>
    <w:rsid w:val="00A83834"/>
    <w:rsid w:val="00A854CB"/>
    <w:rsid w:val="00A932A5"/>
    <w:rsid w:val="00AB7B21"/>
    <w:rsid w:val="00AB7E46"/>
    <w:rsid w:val="00AC3E73"/>
    <w:rsid w:val="00AC4BBA"/>
    <w:rsid w:val="00AE4A5F"/>
    <w:rsid w:val="00AE4CFB"/>
    <w:rsid w:val="00B07A42"/>
    <w:rsid w:val="00B205DB"/>
    <w:rsid w:val="00B21D41"/>
    <w:rsid w:val="00B25F5E"/>
    <w:rsid w:val="00B2659A"/>
    <w:rsid w:val="00B26A10"/>
    <w:rsid w:val="00B40F9A"/>
    <w:rsid w:val="00B42424"/>
    <w:rsid w:val="00B543C0"/>
    <w:rsid w:val="00B54E6C"/>
    <w:rsid w:val="00B56289"/>
    <w:rsid w:val="00B64656"/>
    <w:rsid w:val="00B73C08"/>
    <w:rsid w:val="00B761F5"/>
    <w:rsid w:val="00B82DFD"/>
    <w:rsid w:val="00B85701"/>
    <w:rsid w:val="00B86F45"/>
    <w:rsid w:val="00B907BB"/>
    <w:rsid w:val="00B93F47"/>
    <w:rsid w:val="00B949C1"/>
    <w:rsid w:val="00B95B7C"/>
    <w:rsid w:val="00BA1C67"/>
    <w:rsid w:val="00BA5F0B"/>
    <w:rsid w:val="00BA69EA"/>
    <w:rsid w:val="00BB33BF"/>
    <w:rsid w:val="00BB44A2"/>
    <w:rsid w:val="00BC200F"/>
    <w:rsid w:val="00BC3404"/>
    <w:rsid w:val="00BC756E"/>
    <w:rsid w:val="00BD06A2"/>
    <w:rsid w:val="00BD396E"/>
    <w:rsid w:val="00BD6214"/>
    <w:rsid w:val="00BE320D"/>
    <w:rsid w:val="00BF0B12"/>
    <w:rsid w:val="00C108C8"/>
    <w:rsid w:val="00C131D5"/>
    <w:rsid w:val="00C20878"/>
    <w:rsid w:val="00C2501E"/>
    <w:rsid w:val="00C2553B"/>
    <w:rsid w:val="00C25DD2"/>
    <w:rsid w:val="00C266C3"/>
    <w:rsid w:val="00C31362"/>
    <w:rsid w:val="00C35F34"/>
    <w:rsid w:val="00C37355"/>
    <w:rsid w:val="00C42702"/>
    <w:rsid w:val="00C433BA"/>
    <w:rsid w:val="00C471AA"/>
    <w:rsid w:val="00C56784"/>
    <w:rsid w:val="00C72743"/>
    <w:rsid w:val="00C867FE"/>
    <w:rsid w:val="00C96A93"/>
    <w:rsid w:val="00CA3406"/>
    <w:rsid w:val="00CA5FF6"/>
    <w:rsid w:val="00CA7955"/>
    <w:rsid w:val="00CB0B42"/>
    <w:rsid w:val="00CC6921"/>
    <w:rsid w:val="00CD7A99"/>
    <w:rsid w:val="00CE7C83"/>
    <w:rsid w:val="00D02BC3"/>
    <w:rsid w:val="00D15D3D"/>
    <w:rsid w:val="00D16030"/>
    <w:rsid w:val="00D363BB"/>
    <w:rsid w:val="00D40206"/>
    <w:rsid w:val="00D4104B"/>
    <w:rsid w:val="00D42D48"/>
    <w:rsid w:val="00D50D95"/>
    <w:rsid w:val="00D52417"/>
    <w:rsid w:val="00D66C75"/>
    <w:rsid w:val="00D711A6"/>
    <w:rsid w:val="00D90019"/>
    <w:rsid w:val="00DA1CF1"/>
    <w:rsid w:val="00DB4EA6"/>
    <w:rsid w:val="00DC1356"/>
    <w:rsid w:val="00DC638C"/>
    <w:rsid w:val="00DC75DD"/>
    <w:rsid w:val="00DE5F5F"/>
    <w:rsid w:val="00DF70B8"/>
    <w:rsid w:val="00E14B3F"/>
    <w:rsid w:val="00E21DE4"/>
    <w:rsid w:val="00E320B5"/>
    <w:rsid w:val="00E343ED"/>
    <w:rsid w:val="00E354BF"/>
    <w:rsid w:val="00E35899"/>
    <w:rsid w:val="00E3633C"/>
    <w:rsid w:val="00E3784A"/>
    <w:rsid w:val="00E46F43"/>
    <w:rsid w:val="00E522B3"/>
    <w:rsid w:val="00E53CE9"/>
    <w:rsid w:val="00E63FBB"/>
    <w:rsid w:val="00E76914"/>
    <w:rsid w:val="00E81636"/>
    <w:rsid w:val="00E9068E"/>
    <w:rsid w:val="00E94819"/>
    <w:rsid w:val="00E95C08"/>
    <w:rsid w:val="00EB06DE"/>
    <w:rsid w:val="00EC347B"/>
    <w:rsid w:val="00EC60C1"/>
    <w:rsid w:val="00EC6645"/>
    <w:rsid w:val="00EC6C7F"/>
    <w:rsid w:val="00ED2F05"/>
    <w:rsid w:val="00ED319D"/>
    <w:rsid w:val="00ED6EB3"/>
    <w:rsid w:val="00ED6EF3"/>
    <w:rsid w:val="00EE5795"/>
    <w:rsid w:val="00EF1786"/>
    <w:rsid w:val="00F00755"/>
    <w:rsid w:val="00F02860"/>
    <w:rsid w:val="00F03675"/>
    <w:rsid w:val="00F03814"/>
    <w:rsid w:val="00F106CC"/>
    <w:rsid w:val="00F21E5D"/>
    <w:rsid w:val="00F221C8"/>
    <w:rsid w:val="00F30A3E"/>
    <w:rsid w:val="00F333F1"/>
    <w:rsid w:val="00F355F6"/>
    <w:rsid w:val="00F36BC7"/>
    <w:rsid w:val="00F404C1"/>
    <w:rsid w:val="00F40963"/>
    <w:rsid w:val="00F45CD9"/>
    <w:rsid w:val="00F4634F"/>
    <w:rsid w:val="00F51B5E"/>
    <w:rsid w:val="00F629F2"/>
    <w:rsid w:val="00F71186"/>
    <w:rsid w:val="00F81737"/>
    <w:rsid w:val="00F8366E"/>
    <w:rsid w:val="00F863C2"/>
    <w:rsid w:val="00F920A2"/>
    <w:rsid w:val="00F92A77"/>
    <w:rsid w:val="00F92CEE"/>
    <w:rsid w:val="00FA556D"/>
    <w:rsid w:val="00FC0CB4"/>
    <w:rsid w:val="00FC0CC7"/>
    <w:rsid w:val="00FC30EA"/>
    <w:rsid w:val="00FC398C"/>
    <w:rsid w:val="00FD1019"/>
    <w:rsid w:val="00FD3A4E"/>
    <w:rsid w:val="00FE034B"/>
    <w:rsid w:val="00FE6CF0"/>
    <w:rsid w:val="00FF471B"/>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086F5"/>
  <w15:docId w15:val="{E4A40549-7851-47ED-AB99-4D65BB9B1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lang w:val="de-DE" w:eastAsia="de-DE"/>
    </w:rPr>
  </w:style>
  <w:style w:type="paragraph" w:styleId="berschrift1">
    <w:name w:val="heading 1"/>
    <w:basedOn w:val="Standard"/>
    <w:next w:val="Standard"/>
    <w:qFormat/>
    <w:pPr>
      <w:keepNext/>
      <w:numPr>
        <w:numId w:val="1"/>
      </w:numPr>
      <w:spacing w:line="320" w:lineRule="exact"/>
      <w:outlineLvl w:val="0"/>
    </w:pPr>
    <w:rPr>
      <w:rFonts w:ascii="Arial" w:hAnsi="Arial"/>
      <w:b/>
      <w:sz w:val="22"/>
    </w:rPr>
  </w:style>
  <w:style w:type="paragraph" w:styleId="berschrift2">
    <w:name w:val="heading 2"/>
    <w:basedOn w:val="Standard"/>
    <w:next w:val="Standard"/>
    <w:qFormat/>
    <w:rsid w:val="002D065C"/>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qFormat/>
    <w:rsid w:val="002D065C"/>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rsid w:val="002D065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2D065C"/>
    <w:pPr>
      <w:numPr>
        <w:ilvl w:val="4"/>
        <w:numId w:val="1"/>
      </w:numPr>
      <w:spacing w:before="240" w:after="60"/>
      <w:outlineLvl w:val="4"/>
    </w:pPr>
    <w:rPr>
      <w:b/>
      <w:bCs/>
      <w:i/>
      <w:iCs/>
      <w:sz w:val="26"/>
      <w:szCs w:val="26"/>
    </w:rPr>
  </w:style>
  <w:style w:type="paragraph" w:styleId="berschrift6">
    <w:name w:val="heading 6"/>
    <w:basedOn w:val="Standard"/>
    <w:next w:val="Standard"/>
    <w:qFormat/>
    <w:rsid w:val="002D065C"/>
    <w:pPr>
      <w:numPr>
        <w:ilvl w:val="5"/>
        <w:numId w:val="1"/>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2D065C"/>
    <w:pPr>
      <w:numPr>
        <w:ilvl w:val="6"/>
        <w:numId w:val="1"/>
      </w:numPr>
      <w:spacing w:before="240" w:after="60"/>
      <w:outlineLvl w:val="6"/>
    </w:pPr>
    <w:rPr>
      <w:rFonts w:ascii="Times New Roman" w:hAnsi="Times New Roman"/>
      <w:szCs w:val="24"/>
    </w:rPr>
  </w:style>
  <w:style w:type="paragraph" w:styleId="berschrift8">
    <w:name w:val="heading 8"/>
    <w:basedOn w:val="Standard"/>
    <w:next w:val="Standard"/>
    <w:qFormat/>
    <w:rsid w:val="002D065C"/>
    <w:pPr>
      <w:numPr>
        <w:ilvl w:val="7"/>
        <w:numId w:val="1"/>
      </w:numPr>
      <w:spacing w:before="240" w:after="60"/>
      <w:outlineLvl w:val="7"/>
    </w:pPr>
    <w:rPr>
      <w:rFonts w:ascii="Times New Roman" w:hAnsi="Times New Roman"/>
      <w:i/>
      <w:iCs/>
      <w:szCs w:val="24"/>
    </w:rPr>
  </w:style>
  <w:style w:type="paragraph" w:styleId="berschrift9">
    <w:name w:val="heading 9"/>
    <w:basedOn w:val="Standard"/>
    <w:next w:val="Standard"/>
    <w:qFormat/>
    <w:rsid w:val="002D065C"/>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Titel3">
    <w:name w:val="Titel 3"/>
    <w:basedOn w:val="berschrift3"/>
    <w:rsid w:val="00B07A42"/>
    <w:pPr>
      <w:spacing w:after="120"/>
    </w:pPr>
    <w:rPr>
      <w:rFonts w:eastAsia="Times New Roman" w:cs="Times New Roman"/>
      <w:spacing w:val="8"/>
      <w:sz w:val="28"/>
      <w:szCs w:val="20"/>
    </w:rPr>
  </w:style>
  <w:style w:type="paragraph" w:customStyle="1" w:styleId="Standard1">
    <w:name w:val="Standard1"/>
    <w:basedOn w:val="Standard"/>
    <w:rsid w:val="002D065C"/>
    <w:pPr>
      <w:spacing w:line="320" w:lineRule="exact"/>
    </w:pPr>
    <w:rPr>
      <w:rFonts w:ascii="Arial" w:eastAsia="Times New Roman" w:hAnsi="Arial"/>
      <w:spacing w:val="8"/>
      <w:sz w:val="22"/>
    </w:rPr>
  </w:style>
  <w:style w:type="paragraph" w:customStyle="1" w:styleId="Titel2">
    <w:name w:val="Titel 2"/>
    <w:basedOn w:val="Standard"/>
    <w:rsid w:val="00B07A42"/>
    <w:pPr>
      <w:keepNext/>
      <w:tabs>
        <w:tab w:val="num" w:pos="576"/>
      </w:tabs>
      <w:spacing w:before="240" w:after="120"/>
      <w:ind w:left="576" w:hanging="576"/>
      <w:outlineLvl w:val="1"/>
    </w:pPr>
    <w:rPr>
      <w:rFonts w:ascii="Arial" w:eastAsia="Times New Roman" w:hAnsi="Arial"/>
      <w:b/>
      <w:bCs/>
      <w:spacing w:val="8"/>
      <w:sz w:val="32"/>
    </w:rPr>
  </w:style>
  <w:style w:type="paragraph" w:customStyle="1" w:styleId="Titel4">
    <w:name w:val="Titel 4"/>
    <w:basedOn w:val="berschrift4"/>
    <w:rsid w:val="00B07A42"/>
    <w:pPr>
      <w:spacing w:after="120"/>
    </w:pPr>
    <w:rPr>
      <w:rFonts w:ascii="Arial" w:eastAsia="Times New Roman" w:hAnsi="Arial"/>
      <w:spacing w:val="8"/>
      <w:sz w:val="22"/>
      <w:szCs w:val="20"/>
    </w:rPr>
  </w:style>
  <w:style w:type="paragraph" w:customStyle="1" w:styleId="Titel5">
    <w:name w:val="Titel 5"/>
    <w:basedOn w:val="berschrift5"/>
    <w:rsid w:val="00B07A42"/>
    <w:rPr>
      <w:rFonts w:ascii="Arial" w:hAnsi="Arial"/>
      <w:b w:val="0"/>
      <w:bCs w:val="0"/>
      <w:i w:val="0"/>
      <w:iCs w:val="0"/>
      <w:spacing w:val="8"/>
      <w:sz w:val="22"/>
    </w:rPr>
  </w:style>
  <w:style w:type="character" w:styleId="Seitenzahl">
    <w:name w:val="page number"/>
    <w:basedOn w:val="Absatz-Standardschriftart"/>
    <w:rsid w:val="00B26A10"/>
  </w:style>
  <w:style w:type="paragraph" w:styleId="Sprechblasentext">
    <w:name w:val="Balloon Text"/>
    <w:basedOn w:val="Standard"/>
    <w:semiHidden/>
    <w:rsid w:val="003579BB"/>
    <w:rPr>
      <w:rFonts w:ascii="Tahoma" w:hAnsi="Tahoma" w:cs="Tahoma"/>
      <w:sz w:val="16"/>
      <w:szCs w:val="16"/>
    </w:rPr>
  </w:style>
  <w:style w:type="paragraph" w:customStyle="1" w:styleId="Titel1">
    <w:name w:val="Titel 1"/>
    <w:basedOn w:val="Standard"/>
    <w:rsid w:val="003579BB"/>
    <w:pPr>
      <w:keepNext/>
      <w:tabs>
        <w:tab w:val="num" w:pos="432"/>
      </w:tabs>
      <w:spacing w:before="240" w:after="120" w:line="320" w:lineRule="exact"/>
      <w:ind w:left="432" w:hanging="432"/>
      <w:outlineLvl w:val="0"/>
    </w:pPr>
    <w:rPr>
      <w:rFonts w:ascii="Arial" w:eastAsia="Times New Roman" w:hAnsi="Arial"/>
      <w:b/>
      <w:bCs/>
      <w:spacing w:val="8"/>
      <w:sz w:val="36"/>
    </w:rPr>
  </w:style>
  <w:style w:type="paragraph" w:styleId="berarbeitung">
    <w:name w:val="Revision"/>
    <w:hidden/>
    <w:uiPriority w:val="99"/>
    <w:semiHidden/>
    <w:rsid w:val="00A854CB"/>
    <w:rPr>
      <w:sz w:val="24"/>
      <w:lang w:val="de-DE" w:eastAsia="de-DE"/>
    </w:rPr>
  </w:style>
  <w:style w:type="paragraph" w:styleId="Listenabsatz">
    <w:name w:val="List Paragraph"/>
    <w:basedOn w:val="Standard"/>
    <w:uiPriority w:val="34"/>
    <w:qFormat/>
    <w:rsid w:val="00DA1C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package" Target="embeddings/Microsoft_Visio_Drawing8.vsdx"/><Relationship Id="rId39" Type="http://schemas.openxmlformats.org/officeDocument/2006/relationships/image" Target="media/image21.png"/><Relationship Id="rId21" Type="http://schemas.openxmlformats.org/officeDocument/2006/relationships/package" Target="embeddings/Microsoft_Visio_Drawing6.vsdx"/><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package" Target="embeddings/Microsoft_Visio_Drawing7.vsdx"/><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image" Target="media/image9.emf"/><Relationship Id="rId28" Type="http://schemas.openxmlformats.org/officeDocument/2006/relationships/package" Target="embeddings/Microsoft_Visio_Drawing9.vsdx"/><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Microsoft_Visio_Drawing10.vsdx"/><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chafferer\Documents\Benutzerdefinierte%20Office-Vorlagen\AA%20Pitcom_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74ED0-6A63-4F99-BA7A-2D68D9E6E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 Pitcom_Brief.dotx</Template>
  <TotalTime>0</TotalTime>
  <Pages>21</Pages>
  <Words>1817</Words>
  <Characters>11448</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Herr</vt:lpstr>
      <vt:lpstr>Herr</vt:lpstr>
    </vt:vector>
  </TitlesOfParts>
  <Company>***</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Peter Schafferer</dc:creator>
  <cp:lastModifiedBy>Schneider Rolf</cp:lastModifiedBy>
  <cp:revision>2</cp:revision>
  <cp:lastPrinted>2021-05-04T16:37:00Z</cp:lastPrinted>
  <dcterms:created xsi:type="dcterms:W3CDTF">2021-05-05T16:37:00Z</dcterms:created>
  <dcterms:modified xsi:type="dcterms:W3CDTF">2021-05-05T16:37:00Z</dcterms:modified>
</cp:coreProperties>
</file>